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B2D" w:rsidRPr="00BC4610" w:rsidRDefault="00902B2D" w:rsidP="00333D56">
      <w:pPr>
        <w:pStyle w:val="1JUDUL"/>
      </w:pPr>
      <w:bookmarkStart w:id="0" w:name="_Hlk534908560"/>
      <w:bookmarkStart w:id="1" w:name="_Toc294777474"/>
      <w:bookmarkStart w:id="2" w:name="_GoBack"/>
      <w:bookmarkEnd w:id="2"/>
      <w:r>
        <w:t>Pendampingan penyusunan laporan keuangan berbasis aplikasi pada bumdes</w:t>
      </w:r>
      <w:r w:rsidR="008C6E55">
        <w:t xml:space="preserve"> “sumber rejeki” </w:t>
      </w:r>
      <w:r>
        <w:t xml:space="preserve">desa durung bedug kabupaten sidoarjo </w:t>
      </w:r>
    </w:p>
    <w:p w:rsidR="00902B2D" w:rsidRDefault="00902B2D" w:rsidP="00333D56">
      <w:pPr>
        <w:pStyle w:val="2penulis"/>
      </w:pPr>
    </w:p>
    <w:p w:rsidR="00902B2D" w:rsidRDefault="00902B2D" w:rsidP="00333D56">
      <w:pPr>
        <w:pStyle w:val="2penulis"/>
      </w:pPr>
      <w:r>
        <w:t>Sarwenda Biduri</w:t>
      </w:r>
      <w:r w:rsidRPr="00902B2D">
        <w:rPr>
          <w:vertAlign w:val="superscript"/>
        </w:rPr>
        <w:t>1</w:t>
      </w:r>
      <w:r>
        <w:t>, Wiwit Hariyanto</w:t>
      </w:r>
      <w:r w:rsidRPr="00902B2D">
        <w:rPr>
          <w:vertAlign w:val="superscript"/>
        </w:rPr>
        <w:t>2,</w:t>
      </w:r>
      <w:r>
        <w:t xml:space="preserve"> Dewi Ratiwi Meiliza</w:t>
      </w:r>
      <w:r w:rsidRPr="00902B2D">
        <w:rPr>
          <w:vertAlign w:val="superscript"/>
        </w:rPr>
        <w:t>3</w:t>
      </w:r>
    </w:p>
    <w:p w:rsidR="00902B2D" w:rsidRDefault="00902B2D" w:rsidP="00333D56">
      <w:pPr>
        <w:pStyle w:val="3Afiliasi"/>
        <w:rPr>
          <w:vertAlign w:val="superscript"/>
        </w:rPr>
      </w:pPr>
    </w:p>
    <w:p w:rsidR="00902B2D" w:rsidRDefault="00902B2D" w:rsidP="00333D56">
      <w:pPr>
        <w:pStyle w:val="3Afiliasi"/>
        <w:rPr>
          <w:vertAlign w:val="superscript"/>
        </w:rPr>
      </w:pPr>
    </w:p>
    <w:p w:rsidR="00333D56" w:rsidRPr="00BC4610" w:rsidRDefault="00333D56" w:rsidP="00333D56">
      <w:pPr>
        <w:pStyle w:val="3Afiliasi"/>
      </w:pPr>
      <w:r w:rsidRPr="00333D56">
        <w:rPr>
          <w:vertAlign w:val="superscript"/>
        </w:rPr>
        <w:t>1</w:t>
      </w:r>
      <w:r w:rsidR="00902B2D">
        <w:t>Akuntansi, Bisnis Hukum dan Ilmu Sosial, Universitas Muhammadiyah Sidoarjo</w:t>
      </w:r>
    </w:p>
    <w:p w:rsidR="00333D56" w:rsidRDefault="00333D56" w:rsidP="00333D56">
      <w:pPr>
        <w:pStyle w:val="3Afiliasi"/>
      </w:pPr>
      <w:r w:rsidRPr="00333D56">
        <w:rPr>
          <w:vertAlign w:val="superscript"/>
        </w:rPr>
        <w:t>2</w:t>
      </w:r>
      <w:r w:rsidR="00902B2D">
        <w:t>Akuntansi, Bisnis Hukum dan Ilmu Sosial, Universitas Muhammadiyah Sidoarjo</w:t>
      </w:r>
    </w:p>
    <w:p w:rsidR="00902B2D" w:rsidRPr="00BC4610" w:rsidRDefault="00902B2D" w:rsidP="00333D56">
      <w:pPr>
        <w:pStyle w:val="3Afiliasi"/>
      </w:pPr>
      <w:r>
        <w:rPr>
          <w:vertAlign w:val="superscript"/>
        </w:rPr>
        <w:t>3</w:t>
      </w:r>
      <w:r>
        <w:t>Manajemen</w:t>
      </w:r>
      <w:r w:rsidRPr="00902B2D">
        <w:t>, Bisnis Hukum dan Ilmu Sosial, Universitas Muhammadiyah Sidoarjo</w:t>
      </w:r>
    </w:p>
    <w:p w:rsidR="00902B2D" w:rsidRDefault="00902B2D" w:rsidP="00333D56">
      <w:pPr>
        <w:pStyle w:val="5Abstrak"/>
      </w:pPr>
    </w:p>
    <w:p w:rsidR="00333D56" w:rsidRPr="004F3850" w:rsidRDefault="00333D56" w:rsidP="004F3850">
      <w:pPr>
        <w:pStyle w:val="5Abstrak"/>
      </w:pPr>
      <w:r w:rsidRPr="00BC4610">
        <w:t xml:space="preserve">Abstrak </w:t>
      </w:r>
    </w:p>
    <w:p w:rsidR="004F3850" w:rsidRPr="004F3850" w:rsidRDefault="004F3850" w:rsidP="004F3850">
      <w:pPr>
        <w:pStyle w:val="ListParagraph"/>
        <w:spacing w:before="100" w:beforeAutospacing="1" w:after="100" w:afterAutospacing="1"/>
        <w:ind w:left="567"/>
        <w:rPr>
          <w:rFonts w:eastAsia="Times New Roman"/>
          <w:szCs w:val="24"/>
          <w:lang w:eastAsia="id-ID"/>
        </w:rPr>
      </w:pPr>
      <w:r>
        <w:t xml:space="preserve">Tujuan penelitian ini melakukan pendmpingan pelporan BUMDES Sumber Rezeki Desa Durung Bedug Kab Sidoarjo agar terciptanya transparansi dan akuntanbilitas. </w:t>
      </w:r>
      <w:r w:rsidRPr="006F5D4A">
        <w:t xml:space="preserve">Metode pelaksanaan dari kegiatam PKMI ini adalah dengan menggunakan metode PALS (Participatory Action Learning System), dimana metode ini pada dasarnya adalah pelibatan mitra dalam proses pembelajaran aktif partisipasi dalam program aksi penerapan ipteks berupa pelaporan keuangan khususnya akuntansi untuk BUMDESA berbasis </w:t>
      </w:r>
      <w:r w:rsidRPr="005E1F28">
        <w:rPr>
          <w:i/>
        </w:rPr>
        <w:t>software</w:t>
      </w:r>
      <w:r w:rsidRPr="006F5D4A">
        <w:t>, tata kelola manajemen keuangan yang baik, mem-</w:t>
      </w:r>
      <w:r w:rsidRPr="005E1F28">
        <w:rPr>
          <w:i/>
        </w:rPr>
        <w:t>branding</w:t>
      </w:r>
      <w:r w:rsidRPr="006F5D4A">
        <w:t xml:space="preserve"> produk unggulan dengan menggunakan strategi marketing terkini sehingga membentuk suatu sistem interaksi pembelajaran masyarakat secara partisipatif, baik secara personal maupun komunal.</w:t>
      </w:r>
      <w:r>
        <w:t xml:space="preserve"> Metode yang telah kami lakukan adalah pendampingan dan sosialisasi pelaporan keuangan untuk BUMDES dengan perangkat BUMDES yang ada di Desa Durung Bedug, kami menjelaskan secara manual prosedur pencatatan transaksi akuntansi khususnya tentang BUMDES.</w:t>
      </w:r>
      <w:r>
        <w:t xml:space="preserve"> </w:t>
      </w:r>
      <w:r w:rsidRPr="004D6B73">
        <w:rPr>
          <w:rFonts w:eastAsia="Times New Roman"/>
          <w:szCs w:val="24"/>
          <w:lang w:eastAsia="id-ID"/>
        </w:rPr>
        <w:t xml:space="preserve">Obyek abdimas sangat antusias dalam menerima masukan-masukan dari kegiatan ini, karena dengan adanya kegiatan ini dapat membantu mereka dalam </w:t>
      </w:r>
      <w:r>
        <w:rPr>
          <w:rFonts w:eastAsia="Times New Roman"/>
          <w:szCs w:val="24"/>
          <w:lang w:eastAsia="id-ID"/>
        </w:rPr>
        <w:t>pengelolaan</w:t>
      </w:r>
      <w:r w:rsidRPr="004D6B73">
        <w:rPr>
          <w:rFonts w:eastAsia="Times New Roman"/>
          <w:szCs w:val="24"/>
          <w:lang w:eastAsia="id-ID"/>
        </w:rPr>
        <w:t xml:space="preserve"> keuangan</w:t>
      </w:r>
      <w:r>
        <w:rPr>
          <w:rFonts w:eastAsia="Times New Roman"/>
          <w:szCs w:val="24"/>
          <w:lang w:eastAsia="id-ID"/>
        </w:rPr>
        <w:t xml:space="preserve"> BUMDES</w:t>
      </w:r>
      <w:r w:rsidRPr="004D6B73">
        <w:rPr>
          <w:rFonts w:eastAsia="Times New Roman"/>
          <w:szCs w:val="24"/>
          <w:lang w:eastAsia="id-ID"/>
        </w:rPr>
        <w:t xml:space="preserve"> yang sebelumnya dilakukan dengan sangat sederhana</w:t>
      </w:r>
      <w:r>
        <w:rPr>
          <w:rFonts w:eastAsia="Times New Roman"/>
          <w:szCs w:val="24"/>
          <w:lang w:eastAsia="id-ID"/>
        </w:rPr>
        <w:t>, k</w:t>
      </w:r>
      <w:r w:rsidRPr="004F3850">
        <w:rPr>
          <w:rFonts w:eastAsia="Times New Roman"/>
          <w:szCs w:val="24"/>
          <w:lang w:eastAsia="id-ID"/>
        </w:rPr>
        <w:t xml:space="preserve">egiatan abdimas ini juga menjadi sharing ilmu bagi pihak </w:t>
      </w:r>
      <w:r>
        <w:rPr>
          <w:rFonts w:eastAsia="Times New Roman"/>
          <w:szCs w:val="24"/>
          <w:lang w:eastAsia="id-ID"/>
        </w:rPr>
        <w:t xml:space="preserve">BUMDES </w:t>
      </w:r>
      <w:r w:rsidRPr="004F3850">
        <w:rPr>
          <w:rFonts w:eastAsia="Times New Roman"/>
          <w:szCs w:val="24"/>
          <w:lang w:eastAsia="id-ID"/>
        </w:rPr>
        <w:t xml:space="preserve">khususnya </w:t>
      </w:r>
      <w:r>
        <w:rPr>
          <w:rFonts w:eastAsia="Times New Roman"/>
          <w:szCs w:val="24"/>
          <w:lang w:eastAsia="id-ID"/>
        </w:rPr>
        <w:t>pengelola BUMDES, u</w:t>
      </w:r>
      <w:r w:rsidRPr="004F3850">
        <w:rPr>
          <w:rFonts w:eastAsia="Times New Roman"/>
          <w:szCs w:val="24"/>
          <w:lang w:eastAsia="id-ID"/>
        </w:rPr>
        <w:t xml:space="preserve">ntuk </w:t>
      </w:r>
      <w:r>
        <w:rPr>
          <w:rFonts w:eastAsia="Times New Roman"/>
          <w:szCs w:val="24"/>
          <w:lang w:eastAsia="id-ID"/>
        </w:rPr>
        <w:t xml:space="preserve">kegiatan </w:t>
      </w:r>
      <w:r w:rsidRPr="004F3850">
        <w:rPr>
          <w:rFonts w:eastAsia="Times New Roman"/>
          <w:szCs w:val="24"/>
          <w:lang w:eastAsia="id-ID"/>
        </w:rPr>
        <w:t xml:space="preserve">selanjutnya, dari tim abdimas akan melakukan pengembangan dari sebelumnya, yaitu sosialisasi dan mengadakan </w:t>
      </w:r>
      <w:r>
        <w:rPr>
          <w:rFonts w:eastAsia="Times New Roman"/>
          <w:szCs w:val="24"/>
          <w:lang w:eastAsia="id-ID"/>
        </w:rPr>
        <w:t xml:space="preserve">pendampingan, pelatihan tentang pelaporan keuangan Akuntansi BUMDES secara manual maupun berbasis software. </w:t>
      </w:r>
    </w:p>
    <w:p w:rsidR="00333D56" w:rsidRPr="00BC4610" w:rsidRDefault="00333D56" w:rsidP="00333D56"/>
    <w:p w:rsidR="00333D56" w:rsidRPr="00BC4610" w:rsidRDefault="00333D56" w:rsidP="00333D56">
      <w:pPr>
        <w:pStyle w:val="6AbstrakIsi"/>
      </w:pPr>
      <w:r w:rsidRPr="00BC4610">
        <w:t xml:space="preserve">Keywords: </w:t>
      </w:r>
      <w:r w:rsidR="004F3850">
        <w:t xml:space="preserve"> Laporan Keuangan, BUMDES</w:t>
      </w:r>
    </w:p>
    <w:p w:rsidR="00333D56" w:rsidRPr="00BC4610" w:rsidRDefault="00333D56" w:rsidP="00333D56">
      <w:pPr>
        <w:jc w:val="center"/>
      </w:pPr>
    </w:p>
    <w:p w:rsidR="00333D56" w:rsidRPr="00BC4610" w:rsidRDefault="00333D56" w:rsidP="00333D56">
      <w:pPr>
        <w:jc w:val="center"/>
      </w:pPr>
    </w:p>
    <w:p w:rsidR="00333D56" w:rsidRDefault="00333D56" w:rsidP="00333D56">
      <w:pPr>
        <w:pStyle w:val="7Abstract"/>
      </w:pPr>
      <w:r w:rsidRPr="00BC4610">
        <w:t xml:space="preserve">Abstract </w:t>
      </w:r>
    </w:p>
    <w:p w:rsidR="004F3850" w:rsidRPr="004F3850" w:rsidRDefault="004F3850" w:rsidP="004F3850">
      <w:pPr>
        <w:ind w:left="720" w:firstLine="720"/>
        <w:rPr>
          <w:i/>
        </w:rPr>
      </w:pPr>
      <w:r w:rsidRPr="004F3850">
        <w:rPr>
          <w:i/>
        </w:rPr>
        <w:t>The purpose of this research is to make BUMDES telephone sources Sumber Rezeki Durung Bedug Village, Sidoarjo Regency to create transparency and accountability. The method of implementing PKMI activities is to use the PALS (Participatory Action Learning System) method, where this method is basically involving partners in the learning process of active participation in science and technology implementation action programs in the form of financial reporting, especially accounting for software-based BUMDESA, financial management good, branding superior products using the latest marketing strategies so as to form a participatory community learning interaction system, both personally and communally. The method that we have done is to assist and socialize financial reporting for BUMDES with BUMDES instruments in Durung Bedug Village, we explain manually the procedure for recording accounting transactions, especially regarding BUMDES. The abdimas object is very enthusiastic in receiving input from this activity, because with this activity can help them in BUMDES financial management that was previously done very simply, this abdimas activity also becomes knowledge sharing for BUMDES especially BUMDES managers, for further activities, from the abdimas team will carry out development from before, namely socialization and mentoring, training on BUMDES Accounting financial reporting manually or software-based.</w:t>
      </w:r>
    </w:p>
    <w:p w:rsidR="004F3850" w:rsidRDefault="004F3850" w:rsidP="004F3850"/>
    <w:p w:rsidR="00333D56" w:rsidRPr="004F3850" w:rsidRDefault="004F3850" w:rsidP="004F3850">
      <w:pPr>
        <w:ind w:left="709"/>
        <w:rPr>
          <w:i/>
          <w:sz w:val="20"/>
          <w:szCs w:val="20"/>
        </w:rPr>
      </w:pPr>
      <w:r w:rsidRPr="004F3850">
        <w:rPr>
          <w:i/>
          <w:sz w:val="20"/>
          <w:szCs w:val="20"/>
        </w:rPr>
        <w:t>Keywords: Financial Statement</w:t>
      </w:r>
      <w:r w:rsidRPr="004F3850">
        <w:rPr>
          <w:i/>
          <w:sz w:val="20"/>
          <w:szCs w:val="20"/>
        </w:rPr>
        <w:t>, BUMDES</w:t>
      </w:r>
    </w:p>
    <w:p w:rsidR="00382047" w:rsidRDefault="00382047" w:rsidP="00333D56"/>
    <w:p w:rsidR="00382047" w:rsidRPr="004D4ADB" w:rsidRDefault="00382047" w:rsidP="00382047">
      <w:pPr>
        <w:pStyle w:val="8Abstractcontent"/>
        <w:rPr>
          <w:sz w:val="16"/>
          <w:szCs w:val="18"/>
        </w:rPr>
      </w:pPr>
      <w:r w:rsidRPr="004D4ADB">
        <w:rPr>
          <w:b/>
          <w:sz w:val="16"/>
          <w:szCs w:val="18"/>
        </w:rPr>
        <w:t xml:space="preserve">Correspondence author: </w:t>
      </w:r>
      <w:r w:rsidR="008C6E55">
        <w:rPr>
          <w:sz w:val="16"/>
          <w:szCs w:val="18"/>
        </w:rPr>
        <w:t xml:space="preserve">Sarwenda Biduri, </w:t>
      </w:r>
      <w:hyperlink r:id="rId8" w:history="1">
        <w:r w:rsidR="008C6E55" w:rsidRPr="00EF1DB0">
          <w:rPr>
            <w:rStyle w:val="Hyperlink"/>
            <w:sz w:val="16"/>
            <w:szCs w:val="18"/>
          </w:rPr>
          <w:t>sarwendabiduri@umsida.ac.id</w:t>
        </w:r>
      </w:hyperlink>
      <w:r w:rsidR="008C6E55">
        <w:rPr>
          <w:sz w:val="16"/>
          <w:szCs w:val="18"/>
        </w:rPr>
        <w:t>,  Sidoarjo ,Indonesia</w:t>
      </w:r>
    </w:p>
    <w:p w:rsidR="00382047" w:rsidRPr="002B1984" w:rsidRDefault="00382047" w:rsidP="00382047">
      <w:pPr>
        <w:pStyle w:val="4Abstract"/>
        <w:rPr>
          <w:noProof/>
          <w:lang w:val="id-ID" w:eastAsia="id-ID"/>
        </w:rPr>
      </w:pPr>
    </w:p>
    <w:p w:rsidR="00475926" w:rsidRDefault="00475926" w:rsidP="00333D56"/>
    <w:p w:rsidR="00333D56" w:rsidRDefault="00333D56" w:rsidP="00333D56"/>
    <w:p w:rsidR="00333D56" w:rsidRPr="00BC4610" w:rsidRDefault="00333D56" w:rsidP="00333D56"/>
    <w:p w:rsidR="00333D56" w:rsidRPr="00BC4610" w:rsidRDefault="00333D56" w:rsidP="000F7DC7">
      <w:pPr>
        <w:jc w:val="center"/>
      </w:pPr>
      <w:r w:rsidRPr="00475926">
        <w:rPr>
          <w:rStyle w:val="Heading1Char"/>
          <w:rFonts w:eastAsia="Calibri"/>
        </w:rPr>
        <w:t>PENDAHULUAN</w:t>
      </w:r>
      <w:r w:rsidR="004F3850">
        <w:t xml:space="preserve"> </w:t>
      </w:r>
    </w:p>
    <w:p w:rsidR="00333D56" w:rsidRDefault="00333D56" w:rsidP="00333D56"/>
    <w:p w:rsidR="00CE5E36" w:rsidRDefault="00CE5E36" w:rsidP="004F3850">
      <w:pPr>
        <w:autoSpaceDE w:val="0"/>
        <w:autoSpaceDN w:val="0"/>
        <w:adjustRightInd w:val="0"/>
        <w:ind w:left="720" w:firstLine="720"/>
        <w:rPr>
          <w:szCs w:val="24"/>
        </w:rPr>
      </w:pPr>
      <w:r>
        <w:rPr>
          <w:szCs w:val="24"/>
        </w:rPr>
        <w:t>Pembentukan BUMDesa dimaksudkan bukan saja untuk menjadi motor penggerak roda-roda perekonomian desa tetapi juga dimaksudkan sebagai sumber pendapatan Desa. Untuk itu pengelolaan keuangan desa ini harus ditangani secara profesional, sehingga kedua maksud tersebut dapat dicapai (Soleh,Chabib dan Heru Rochmansyah,2014). Badan Usaha Milik Desa, selanjutnya disebut Bum Desa, adalah badan usaha yang seluruh atau sebagian besar modalnya dimiliki oled Desa melalui penyertaan secara langsung yang berasal dari kekayaan Desa yang dipisahkan guna mengelola aset, jasa pelayanan, dan usaha lainnya untuk sebesar-besarnya kesejahteraan masyarakat Desa (Pasal 1, Permendesa no.4 Tahun 2015).</w:t>
      </w:r>
    </w:p>
    <w:p w:rsidR="001171F1" w:rsidRPr="00CE5E36" w:rsidRDefault="00614173" w:rsidP="004F3850">
      <w:pPr>
        <w:autoSpaceDE w:val="0"/>
        <w:autoSpaceDN w:val="0"/>
        <w:adjustRightInd w:val="0"/>
        <w:ind w:left="720" w:firstLine="720"/>
        <w:rPr>
          <w:szCs w:val="24"/>
        </w:rPr>
      </w:pPr>
      <w:r w:rsidRPr="00614173">
        <w:t>Setelah sekitar 3.000-an Badan Usaha Milik Desa (BUMDes) terbangun dan bergerak cepat di ribuan desa di Indonesia, Kementerian Desa Pembangunan Daerah Tertinggal dan Transmigrasi (PDTT) semakin menggerakkan pengembangan model-model inkubasi inovasi desa me</w:t>
      </w:r>
      <w:r w:rsidR="001171F1">
        <w:t>nyongsong era industri 4.0, d</w:t>
      </w:r>
      <w:r w:rsidRPr="00614173">
        <w:t>iharapkan ini dapat mendorong kemampuan desa yang semakin kreatif melompat pada era kemajuan zaman industri 4.0</w:t>
      </w:r>
      <w:r w:rsidR="001171F1">
        <w:t>.</w:t>
      </w:r>
      <w:r w:rsidR="001171F1" w:rsidRPr="001171F1">
        <w:t xml:space="preserve"> BUMDESA Sumber Rejeki merupakan BUMDESA yang bergerak dibidang pengelolaan sampah terpadu dan usaha persewaan kios yang letaknya di Desa Durung Bedug Kecamatan Candi Kabupaten Sidoarjo. Pada proses pencatatan pelaporan keuangan masih dilakukan seca</w:t>
      </w:r>
      <w:r w:rsidR="001171F1">
        <w:t>ra manual oleh BUMDESA tersebut.</w:t>
      </w:r>
      <w:r w:rsidR="001171F1" w:rsidRPr="001171F1">
        <w:t xml:space="preserve"> </w:t>
      </w:r>
      <w:r w:rsidR="001171F1">
        <w:t xml:space="preserve">masih minim. </w:t>
      </w:r>
      <w:r w:rsidR="001171F1" w:rsidRPr="001171F1">
        <w:t xml:space="preserve">Pada perkembangan teknologi industri 4.0 dan perkembangan teknologi yang semakin maju, sehingga dampaknya dapat kita lihat betapa kompleksnya persoalan–persoalan dalam kehidupan pendidikan, perkantoran dan dunia industri dapat diselesaikan dengan mudah karena adanya bantuan perangkat teknologi yang </w:t>
      </w:r>
      <w:r w:rsidR="001171F1">
        <w:t>digunakan oleh BUMDESA tersebut. Kondisi BUMDES yang masih menggunakan pencatatan manual dan sederhana dapat terlihat dalam gambar berikut</w:t>
      </w:r>
    </w:p>
    <w:p w:rsidR="001171F1" w:rsidRPr="001171F1" w:rsidRDefault="001171F1" w:rsidP="004F3850"/>
    <w:p w:rsidR="008C6E55" w:rsidRDefault="001171F1" w:rsidP="00CE5E36">
      <w:pPr>
        <w:jc w:val="center"/>
      </w:pPr>
      <w:r w:rsidRPr="001171F1">
        <w:rPr>
          <w:noProof/>
        </w:rPr>
        <w:drawing>
          <wp:inline distT="0" distB="0" distL="0" distR="0">
            <wp:extent cx="1714500" cy="2286000"/>
            <wp:effectExtent l="0" t="0" r="0" b="0"/>
            <wp:docPr id="5" name="Picture 5" descr="C:\Users\sarwenda\Documents\Data Kampus\Hibah Institusi\Abdimas Internal 2019\Foto2\1. P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wenda\Documents\Data Kampus\Hibah Institusi\Abdimas Internal 2019\Foto2\1. Poto.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14802" cy="2286402"/>
                    </a:xfrm>
                    <a:prstGeom prst="rect">
                      <a:avLst/>
                    </a:prstGeom>
                    <a:noFill/>
                    <a:ln>
                      <a:noFill/>
                    </a:ln>
                  </pic:spPr>
                </pic:pic>
              </a:graphicData>
            </a:graphic>
          </wp:inline>
        </w:drawing>
      </w:r>
      <w:r w:rsidRPr="001171F1">
        <w:rPr>
          <w:noProof/>
        </w:rPr>
        <w:drawing>
          <wp:inline distT="0" distB="0" distL="0" distR="0" wp14:anchorId="620F1095" wp14:editId="76FC08FB">
            <wp:extent cx="1590675" cy="2273300"/>
            <wp:effectExtent l="0" t="0" r="9525" b="0"/>
            <wp:docPr id="7" name="Picture 7" descr="C:\Users\sarwenda\Documents\Data Kampus\Hibah Institusi\Abdimas Internal 2019\Foto2\2. P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wenda\Documents\Data Kampus\Hibah Institusi\Abdimas Internal 2019\Foto2\2. Poto.jpe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92995" cy="2276616"/>
                    </a:xfrm>
                    <a:prstGeom prst="rect">
                      <a:avLst/>
                    </a:prstGeom>
                    <a:noFill/>
                    <a:ln>
                      <a:noFill/>
                    </a:ln>
                  </pic:spPr>
                </pic:pic>
              </a:graphicData>
            </a:graphic>
          </wp:inline>
        </w:drawing>
      </w:r>
      <w:r w:rsidRPr="001171F1">
        <w:rPr>
          <w:rFonts w:eastAsia="Times New Roman"/>
          <w:noProof/>
          <w:snapToGrid w:val="0"/>
          <w:color w:val="000000"/>
          <w:w w:val="0"/>
          <w:sz w:val="0"/>
          <w:szCs w:val="0"/>
          <w:u w:color="000000"/>
          <w:bdr w:val="none" w:sz="0" w:space="0" w:color="000000"/>
          <w:shd w:val="clear" w:color="000000" w:fill="000000"/>
        </w:rPr>
        <w:drawing>
          <wp:inline distT="0" distB="0" distL="0" distR="0" wp14:anchorId="72A5DA98" wp14:editId="5FBFDF1F">
            <wp:extent cx="1676400" cy="2235200"/>
            <wp:effectExtent l="0" t="0" r="0" b="0"/>
            <wp:docPr id="8" name="Picture 8" descr="C:\Users\sarwenda\Documents\Data Kampus\Hibah Institusi\Abdimas Internal 2019\Foto2\3. P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wenda\Documents\Data Kampus\Hibah Institusi\Abdimas Internal 2019\Foto2\3. Poto.jpe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76454" cy="2235272"/>
                    </a:xfrm>
                    <a:prstGeom prst="rect">
                      <a:avLst/>
                    </a:prstGeom>
                    <a:noFill/>
                    <a:ln>
                      <a:noFill/>
                    </a:ln>
                  </pic:spPr>
                </pic:pic>
              </a:graphicData>
            </a:graphic>
          </wp:inline>
        </w:drawing>
      </w:r>
    </w:p>
    <w:p w:rsidR="001171F1" w:rsidRDefault="001171F1" w:rsidP="00333D56"/>
    <w:p w:rsidR="001171F1" w:rsidRDefault="001171F1" w:rsidP="001171F1">
      <w:pPr>
        <w:jc w:val="center"/>
      </w:pPr>
      <w:r>
        <w:t xml:space="preserve">Gambar 1. </w:t>
      </w:r>
      <w:r w:rsidR="00473D11">
        <w:t xml:space="preserve">Rekap Keuangan Manual </w:t>
      </w:r>
    </w:p>
    <w:p w:rsidR="002A3236" w:rsidRDefault="002A3236" w:rsidP="001171F1">
      <w:pPr>
        <w:jc w:val="center"/>
      </w:pPr>
    </w:p>
    <w:p w:rsidR="00CE5E36" w:rsidRDefault="00473D11" w:rsidP="00CE5E36">
      <w:pPr>
        <w:ind w:left="720" w:firstLine="720"/>
      </w:pPr>
      <w:r>
        <w:t xml:space="preserve">Kondisi seperti yang tampak pada gambar diatas, adapun kelemahan atau kekurangan yang dapat dihadapi oleh BUMDESA Sumber Rejeki yang masih menggunakan sistem pencatatan akuntansi secara manual, diantaranya yaitu, membutuhkan biaya yang sangat besar, resiko menggunakan sistem pencatatan manual tentu membutuhkan jasa seorang accounting untuk menyelesaikan tugas pembukuan belum lagi biaya auditor yang harus memeriksa laporan </w:t>
      </w:r>
      <w:r>
        <w:lastRenderedPageBreak/>
        <w:t>keuangan, jika terjadi kesalahan akibat human error, maka harus membuat ulang laporan keuangan tersebut. Sehingga tidak adanya efisiensi waktu, dan itu akan berdampak pada proses, yaitu proses tersebut memakan waktu lama karena membutuhkan tingkat akurasi yang tinggi.</w:t>
      </w:r>
    </w:p>
    <w:p w:rsidR="00473D11" w:rsidRPr="00BC4610" w:rsidRDefault="00473D11" w:rsidP="00CE5E36">
      <w:pPr>
        <w:ind w:left="720" w:firstLine="720"/>
      </w:pPr>
      <w:r>
        <w:t>Kelemahan lain dari sistem manual yaitu adanya kesulitan akses, sulit untuk diakses. Sebagai penunjang dari adanya perkembangan teknologi maka perlu mengetahui dan meng-update aktivitas keuangan. Di sisi lain, data keuangan dari suatu entitas merupakan hal yang penting dan sangat dijaga kerahasiaannya. Kelemahan berikutnya yaitu, sulitnya mengawasi arus keuangan jika menggunakan sistem pencatatan secara tradisional. Data keuangan atau pembukuan perusahaan hanya dipegang oleh satu orang atau satu departemen sehingga akan kesulitan untuk mengendalikan keuangan perusahaan.Akibat paling fatal adalah munculnya pelaku kecurangan atau fraud tanpa disadari. Kecurangan ini dapat berbentuk penyalahgunaan asset, mengubah laporan keuangan demi keuntungan pribadi, atau bisa juga korupsi karena tingkat pengawasannya rendah. Faktor lain yang yang merupakan kelemahan dari sistem ini adalah etika memutuskan menggunakan sistem akuntansi tradisional, yaitu resiko kehilangan atau kerusakan data karena kecelakaan kecil akibat aktivitas sehari-hari lebih besar dibandingkan dengan perbuatan disengaja seperti pencurian data. Minuman yang tumpah di atas laporan atau data penting yang tidak sengaja dibuang merupakan contoh aktivitas kecil tetapi berdampak</w:t>
      </w:r>
      <w:r w:rsidR="002A3236">
        <w:t xml:space="preserve"> </w:t>
      </w:r>
      <w:r>
        <w:t>besar.</w:t>
      </w:r>
    </w:p>
    <w:p w:rsidR="00473D11" w:rsidRDefault="00A078E7" w:rsidP="00CE5E36">
      <w:pPr>
        <w:pStyle w:val="BodyText"/>
        <w:ind w:left="1440" w:firstLine="0"/>
      </w:pPr>
      <w:r>
        <w:rPr>
          <w:noProof/>
        </w:rPr>
        <w:drawing>
          <wp:inline distT="0" distB="0" distL="0" distR="0">
            <wp:extent cx="5124450" cy="2524125"/>
            <wp:effectExtent l="0" t="0" r="38100" b="95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972B6" w:rsidRDefault="008972B6" w:rsidP="008972B6">
      <w:pPr>
        <w:pStyle w:val="BodyText"/>
        <w:jc w:val="center"/>
      </w:pPr>
      <w:r>
        <w:t>Gambar 2. Permasalahan mitra</w:t>
      </w:r>
    </w:p>
    <w:p w:rsidR="00A078E7" w:rsidRDefault="00A078E7" w:rsidP="00475926">
      <w:pPr>
        <w:pStyle w:val="BodyText"/>
      </w:pPr>
    </w:p>
    <w:p w:rsidR="00382047" w:rsidRDefault="00333D56" w:rsidP="00CE5E36">
      <w:pPr>
        <w:pStyle w:val="BodyText"/>
        <w:ind w:left="567" w:firstLine="720"/>
      </w:pPr>
      <w:r w:rsidRPr="00BC4610">
        <w:t>Pendahuluan mencakup latar belakang atas isu atau permasalahan serta urgensi dan rasionalisasi kegiatan pengabdian. Tujuan kegiatan dan rencana pemecahan masalah disajikan dalam bagian ini. Tinjauan pustaka yang relevan dan pengembangan hipotesis (jika ada) dimasu</w:t>
      </w:r>
      <w:r w:rsidR="004F3850">
        <w:t>kkan dalam bagian ini.</w:t>
      </w:r>
    </w:p>
    <w:p w:rsidR="00382047" w:rsidRDefault="00382047" w:rsidP="00333D56"/>
    <w:p w:rsidR="00382047" w:rsidRPr="00BC4610" w:rsidRDefault="00382047" w:rsidP="000C75BF">
      <w:pPr>
        <w:jc w:val="left"/>
      </w:pPr>
    </w:p>
    <w:p w:rsidR="00333D56" w:rsidRPr="00BC4610" w:rsidRDefault="00333D56" w:rsidP="000C75BF">
      <w:pPr>
        <w:jc w:val="left"/>
      </w:pPr>
      <w:r w:rsidRPr="00475926">
        <w:rPr>
          <w:rStyle w:val="Heading1Char"/>
          <w:rFonts w:eastAsia="Calibri"/>
        </w:rPr>
        <w:t>METODE PELAKSANAAN</w:t>
      </w:r>
      <w:r w:rsidR="004F3850">
        <w:t xml:space="preserve"> </w:t>
      </w:r>
    </w:p>
    <w:p w:rsidR="00333D56" w:rsidRPr="00BC4610" w:rsidRDefault="00333D56" w:rsidP="00333D56"/>
    <w:p w:rsidR="00282EF1" w:rsidRPr="00A61982" w:rsidRDefault="00A61982" w:rsidP="00A61982">
      <w:pPr>
        <w:widowControl w:val="0"/>
        <w:tabs>
          <w:tab w:val="left" w:pos="514"/>
        </w:tabs>
        <w:autoSpaceDE w:val="0"/>
        <w:autoSpaceDN w:val="0"/>
        <w:ind w:left="709" w:right="107" w:firstLine="709"/>
        <w:rPr>
          <w:szCs w:val="24"/>
          <w:lang w:val="id-ID"/>
        </w:rPr>
      </w:pPr>
      <w:r>
        <w:rPr>
          <w:szCs w:val="24"/>
        </w:rPr>
        <w:tab/>
      </w:r>
      <w:r w:rsidRPr="00A61982">
        <w:rPr>
          <w:szCs w:val="24"/>
        </w:rPr>
        <w:t>Pelaksanaan</w:t>
      </w:r>
      <w:r>
        <w:rPr>
          <w:szCs w:val="24"/>
        </w:rPr>
        <w:t xml:space="preserve"> </w:t>
      </w:r>
      <w:r w:rsidRPr="00A61982">
        <w:rPr>
          <w:szCs w:val="24"/>
          <w:lang w:val="id-ID"/>
        </w:rPr>
        <w:t xml:space="preserve">pendampingan pelaporan keuangan berbasis </w:t>
      </w:r>
      <w:r w:rsidRPr="00A61982">
        <w:rPr>
          <w:i/>
          <w:szCs w:val="24"/>
          <w:lang w:val="id-ID"/>
        </w:rPr>
        <w:t xml:space="preserve">software </w:t>
      </w:r>
      <w:r w:rsidRPr="00A61982">
        <w:rPr>
          <w:szCs w:val="24"/>
          <w:lang w:val="id-ID"/>
        </w:rPr>
        <w:t xml:space="preserve">dan </w:t>
      </w:r>
      <w:r w:rsidRPr="00A61982">
        <w:rPr>
          <w:i/>
          <w:szCs w:val="24"/>
          <w:lang w:val="id-ID"/>
        </w:rPr>
        <w:t xml:space="preserve">branding </w:t>
      </w:r>
      <w:r>
        <w:rPr>
          <w:szCs w:val="24"/>
          <w:lang w:val="id-ID"/>
        </w:rPr>
        <w:t xml:space="preserve">produk unggulan pada </w:t>
      </w:r>
      <w:r>
        <w:rPr>
          <w:szCs w:val="24"/>
        </w:rPr>
        <w:t>BUMD</w:t>
      </w:r>
      <w:r w:rsidRPr="00A61982">
        <w:rPr>
          <w:szCs w:val="24"/>
          <w:lang w:val="id-ID"/>
        </w:rPr>
        <w:t>esa sumbe</w:t>
      </w:r>
      <w:r>
        <w:rPr>
          <w:szCs w:val="24"/>
          <w:lang w:val="id-ID"/>
        </w:rPr>
        <w:t xml:space="preserve">r rejeki </w:t>
      </w:r>
      <w:r>
        <w:rPr>
          <w:szCs w:val="24"/>
        </w:rPr>
        <w:t>D</w:t>
      </w:r>
      <w:r>
        <w:rPr>
          <w:szCs w:val="24"/>
          <w:lang w:val="id-ID"/>
        </w:rPr>
        <w:t xml:space="preserve">esa </w:t>
      </w:r>
      <w:r>
        <w:rPr>
          <w:szCs w:val="24"/>
        </w:rPr>
        <w:t>D</w:t>
      </w:r>
      <w:r>
        <w:rPr>
          <w:szCs w:val="24"/>
          <w:lang w:val="id-ID"/>
        </w:rPr>
        <w:t xml:space="preserve">urung </w:t>
      </w:r>
      <w:r>
        <w:rPr>
          <w:szCs w:val="24"/>
        </w:rPr>
        <w:t>B</w:t>
      </w:r>
      <w:r w:rsidRPr="00A61982">
        <w:rPr>
          <w:szCs w:val="24"/>
          <w:lang w:val="id-ID"/>
        </w:rPr>
        <w:t>edug kabupaten</w:t>
      </w:r>
      <w:r w:rsidRPr="00A61982">
        <w:rPr>
          <w:spacing w:val="-9"/>
          <w:szCs w:val="24"/>
          <w:lang w:val="id-ID"/>
        </w:rPr>
        <w:t xml:space="preserve"> </w:t>
      </w:r>
      <w:r>
        <w:rPr>
          <w:szCs w:val="24"/>
        </w:rPr>
        <w:t>S</w:t>
      </w:r>
      <w:r w:rsidRPr="00A61982">
        <w:rPr>
          <w:szCs w:val="24"/>
          <w:lang w:val="id-ID"/>
        </w:rPr>
        <w:t>idoarjo</w:t>
      </w:r>
      <w:r w:rsidR="00935A49" w:rsidRPr="00A61982">
        <w:rPr>
          <w:szCs w:val="24"/>
        </w:rPr>
        <w:t xml:space="preserve"> ini </w:t>
      </w:r>
      <w:r>
        <w:rPr>
          <w:szCs w:val="24"/>
        </w:rPr>
        <w:t xml:space="preserve">dilakukan </w:t>
      </w:r>
      <w:r w:rsidR="00935A49" w:rsidRPr="00A61982">
        <w:rPr>
          <w:szCs w:val="24"/>
        </w:rPr>
        <w:t>selama 8 bulan, yaitu pada bulan Januari sampai</w:t>
      </w:r>
      <w:r w:rsidR="000C75BF" w:rsidRPr="00A61982">
        <w:rPr>
          <w:szCs w:val="24"/>
        </w:rPr>
        <w:t xml:space="preserve"> bulan</w:t>
      </w:r>
      <w:r w:rsidR="00935A49" w:rsidRPr="00A61982">
        <w:rPr>
          <w:szCs w:val="24"/>
        </w:rPr>
        <w:t xml:space="preserve"> Agustus 2020 di</w:t>
      </w:r>
      <w:r w:rsidR="00935A49" w:rsidRPr="00A61982">
        <w:rPr>
          <w:rFonts w:ascii="Cambria"/>
        </w:rPr>
        <w:t xml:space="preserve"> Desa Durung Bedug Kabupaten</w:t>
      </w:r>
      <w:r w:rsidR="00935A49" w:rsidRPr="00A61982">
        <w:rPr>
          <w:rFonts w:ascii="Cambria"/>
          <w:spacing w:val="-5"/>
        </w:rPr>
        <w:t xml:space="preserve"> </w:t>
      </w:r>
      <w:r w:rsidR="00935A49" w:rsidRPr="00A61982">
        <w:rPr>
          <w:rFonts w:ascii="Cambria"/>
        </w:rPr>
        <w:t xml:space="preserve">Sidoarjo. </w:t>
      </w:r>
      <w:r w:rsidR="00935A49" w:rsidRPr="00A61982">
        <w:rPr>
          <w:szCs w:val="24"/>
        </w:rPr>
        <w:t>Khalayak sasaran dalam kegiatan pengabdian adalah para pengelola BumDesa</w:t>
      </w:r>
      <w:r>
        <w:rPr>
          <w:szCs w:val="24"/>
        </w:rPr>
        <w:t xml:space="preserve"> sumber rejeki</w:t>
      </w:r>
      <w:r w:rsidR="00935A49" w:rsidRPr="00A61982">
        <w:rPr>
          <w:szCs w:val="24"/>
        </w:rPr>
        <w:t xml:space="preserve"> dan aparat Desa</w:t>
      </w:r>
      <w:r>
        <w:rPr>
          <w:szCs w:val="24"/>
        </w:rPr>
        <w:t xml:space="preserve"> Durung Bedug kabupaten Sidoarjo</w:t>
      </w:r>
      <w:r w:rsidR="00935A49" w:rsidRPr="00A61982">
        <w:rPr>
          <w:szCs w:val="24"/>
        </w:rPr>
        <w:t>.</w:t>
      </w:r>
    </w:p>
    <w:p w:rsidR="00CC0B15" w:rsidRPr="00935A49" w:rsidRDefault="000F7DC7" w:rsidP="00282EF1">
      <w:pPr>
        <w:autoSpaceDE w:val="0"/>
        <w:autoSpaceDN w:val="0"/>
        <w:adjustRightInd w:val="0"/>
        <w:ind w:left="720" w:firstLine="720"/>
        <w:jc w:val="left"/>
        <w:rPr>
          <w:szCs w:val="24"/>
        </w:rPr>
      </w:pPr>
      <w:r>
        <w:rPr>
          <w:sz w:val="23"/>
          <w:szCs w:val="23"/>
        </w:rPr>
        <w:t xml:space="preserve">Berdasarkan permasalahan yang ada , maka </w:t>
      </w:r>
      <w:r>
        <w:t>m</w:t>
      </w:r>
      <w:r w:rsidR="00CC0B15">
        <w:rPr>
          <w:lang w:val="id-ID"/>
        </w:rPr>
        <w:t>etode pelaksanaan dari kegiatam PKMI ini adalah dengan menggunakan metode PALS (</w:t>
      </w:r>
      <w:r w:rsidR="00CC0B15">
        <w:rPr>
          <w:i/>
          <w:lang w:val="id-ID"/>
        </w:rPr>
        <w:t>Participatory Action Learning System</w:t>
      </w:r>
      <w:r w:rsidR="00CC0B15">
        <w:rPr>
          <w:lang w:val="id-ID"/>
        </w:rPr>
        <w:t xml:space="preserve">), dimana metode ini pada dasarnya adalah pelibatan mitra dalam proses pembelajaran aktif partisipasi dalam program aksi penerapan ipteks berupa pelaporan keuangan khususnya akuntansi untuk BUMDESA berbasis </w:t>
      </w:r>
      <w:r w:rsidR="00CC0B15">
        <w:rPr>
          <w:i/>
          <w:lang w:val="id-ID"/>
        </w:rPr>
        <w:t>software</w:t>
      </w:r>
      <w:r w:rsidR="00CC0B15">
        <w:rPr>
          <w:lang w:val="id-ID"/>
        </w:rPr>
        <w:t>, tata kelola manajemen keuangan yang baik, mem-</w:t>
      </w:r>
      <w:r w:rsidR="00CC0B15">
        <w:rPr>
          <w:i/>
          <w:lang w:val="id-ID"/>
        </w:rPr>
        <w:t xml:space="preserve">branding </w:t>
      </w:r>
      <w:r w:rsidR="00CC0B15">
        <w:rPr>
          <w:lang w:val="id-ID"/>
        </w:rPr>
        <w:t xml:space="preserve">produk </w:t>
      </w:r>
      <w:r w:rsidR="00CC0B15">
        <w:rPr>
          <w:lang w:val="id-ID"/>
        </w:rPr>
        <w:lastRenderedPageBreak/>
        <w:t>unggulan dengan menggunakan strategi marketing terkini sehingga membentuk suatu sistem interaksi pembelajaran masyarakat secara partisipatif, baik secara personal maupun komunal. Secara diagramatik permasalahan mitra dapat digambarkan sebagai berikut:</w:t>
      </w:r>
    </w:p>
    <w:p w:rsidR="00CC0B15" w:rsidRDefault="00CC0B15" w:rsidP="00CC0B15">
      <w:pPr>
        <w:pStyle w:val="BodyText"/>
        <w:rPr>
          <w:sz w:val="20"/>
          <w:lang w:val="id-ID"/>
        </w:rPr>
      </w:pPr>
      <w:r>
        <w:rPr>
          <w:noProof/>
          <w:sz w:val="22"/>
        </w:rPr>
        <mc:AlternateContent>
          <mc:Choice Requires="wpg">
            <w:drawing>
              <wp:anchor distT="0" distB="0" distL="114300" distR="114300" simplePos="0" relativeHeight="251659264" behindDoc="1" locked="0" layoutInCell="1" allowOverlap="1" wp14:anchorId="7450CAAF" wp14:editId="5A7C8E4A">
                <wp:simplePos x="0" y="0"/>
                <wp:positionH relativeFrom="page">
                  <wp:posOffset>1000125</wp:posOffset>
                </wp:positionH>
                <wp:positionV relativeFrom="paragraph">
                  <wp:posOffset>62230</wp:posOffset>
                </wp:positionV>
                <wp:extent cx="5868890" cy="2733675"/>
                <wp:effectExtent l="0" t="0" r="0" b="9525"/>
                <wp:wrapNone/>
                <wp:docPr id="37" name="Group 37"/>
                <wp:cNvGraphicFramePr/>
                <a:graphic xmlns:a="http://schemas.openxmlformats.org/drawingml/2006/main">
                  <a:graphicData uri="http://schemas.microsoft.com/office/word/2010/wordprocessingGroup">
                    <wpg:wgp>
                      <wpg:cNvGrpSpPr/>
                      <wpg:grpSpPr bwMode="auto">
                        <a:xfrm>
                          <a:off x="0" y="0"/>
                          <a:ext cx="5868890" cy="2733675"/>
                          <a:chOff x="10" y="0"/>
                          <a:chExt cx="9699" cy="3762"/>
                        </a:xfrm>
                      </wpg:grpSpPr>
                      <pic:pic xmlns:pic="http://schemas.openxmlformats.org/drawingml/2006/picture">
                        <pic:nvPicPr>
                          <pic:cNvPr id="38"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91" y="844"/>
                            <a:ext cx="1319" cy="1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 y="230"/>
                            <a:ext cx="2653"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40"/>
                        <wps:cNvSpPr>
                          <a:spLocks/>
                        </wps:cNvSpPr>
                        <wps:spPr bwMode="auto">
                          <a:xfrm>
                            <a:off x="10" y="230"/>
                            <a:ext cx="2631" cy="1085"/>
                          </a:xfrm>
                          <a:custGeom>
                            <a:avLst/>
                            <a:gdLst>
                              <a:gd name="T0" fmla="+- 0 937 761"/>
                              <a:gd name="T1" fmla="*/ T0 w 2631"/>
                              <a:gd name="T2" fmla="+- 0 -348 -348"/>
                              <a:gd name="T3" fmla="*/ -348 h 975"/>
                              <a:gd name="T4" fmla="+- 0 869 761"/>
                              <a:gd name="T5" fmla="*/ T4 w 2631"/>
                              <a:gd name="T6" fmla="+- 0 -335 -348"/>
                              <a:gd name="T7" fmla="*/ -335 h 975"/>
                              <a:gd name="T8" fmla="+- 0 813 761"/>
                              <a:gd name="T9" fmla="*/ T8 w 2631"/>
                              <a:gd name="T10" fmla="+- 0 -301 -348"/>
                              <a:gd name="T11" fmla="*/ -301 h 975"/>
                              <a:gd name="T12" fmla="+- 0 775 761"/>
                              <a:gd name="T13" fmla="*/ T12 w 2631"/>
                              <a:gd name="T14" fmla="+- 0 -249 -348"/>
                              <a:gd name="T15" fmla="*/ -249 h 975"/>
                              <a:gd name="T16" fmla="+- 0 761 761"/>
                              <a:gd name="T17" fmla="*/ T16 w 2631"/>
                              <a:gd name="T18" fmla="+- 0 -186 -348"/>
                              <a:gd name="T19" fmla="*/ -186 h 975"/>
                              <a:gd name="T20" fmla="+- 0 761 761"/>
                              <a:gd name="T21" fmla="*/ T20 w 2631"/>
                              <a:gd name="T22" fmla="+- 0 464 -348"/>
                              <a:gd name="T23" fmla="*/ 464 h 975"/>
                              <a:gd name="T24" fmla="+- 0 775 761"/>
                              <a:gd name="T25" fmla="*/ T24 w 2631"/>
                              <a:gd name="T26" fmla="+- 0 528 -348"/>
                              <a:gd name="T27" fmla="*/ 528 h 975"/>
                              <a:gd name="T28" fmla="+- 0 813 761"/>
                              <a:gd name="T29" fmla="*/ T28 w 2631"/>
                              <a:gd name="T30" fmla="+- 0 579 -348"/>
                              <a:gd name="T31" fmla="*/ 579 h 975"/>
                              <a:gd name="T32" fmla="+- 0 869 761"/>
                              <a:gd name="T33" fmla="*/ T32 w 2631"/>
                              <a:gd name="T34" fmla="+- 0 614 -348"/>
                              <a:gd name="T35" fmla="*/ 614 h 975"/>
                              <a:gd name="T36" fmla="+- 0 937 761"/>
                              <a:gd name="T37" fmla="*/ T36 w 2631"/>
                              <a:gd name="T38" fmla="+- 0 627 -348"/>
                              <a:gd name="T39" fmla="*/ 627 h 975"/>
                              <a:gd name="T40" fmla="+- 0 3215 761"/>
                              <a:gd name="T41" fmla="*/ T40 w 2631"/>
                              <a:gd name="T42" fmla="+- 0 627 -348"/>
                              <a:gd name="T43" fmla="*/ 627 h 975"/>
                              <a:gd name="T44" fmla="+- 0 3284 761"/>
                              <a:gd name="T45" fmla="*/ T44 w 2631"/>
                              <a:gd name="T46" fmla="+- 0 614 -348"/>
                              <a:gd name="T47" fmla="*/ 614 h 975"/>
                              <a:gd name="T48" fmla="+- 0 3340 761"/>
                              <a:gd name="T49" fmla="*/ T48 w 2631"/>
                              <a:gd name="T50" fmla="+- 0 579 -348"/>
                              <a:gd name="T51" fmla="*/ 579 h 975"/>
                              <a:gd name="T52" fmla="+- 0 3378 761"/>
                              <a:gd name="T53" fmla="*/ T52 w 2631"/>
                              <a:gd name="T54" fmla="+- 0 528 -348"/>
                              <a:gd name="T55" fmla="*/ 528 h 975"/>
                              <a:gd name="T56" fmla="+- 0 3392 761"/>
                              <a:gd name="T57" fmla="*/ T56 w 2631"/>
                              <a:gd name="T58" fmla="+- 0 464 -348"/>
                              <a:gd name="T59" fmla="*/ 464 h 975"/>
                              <a:gd name="T60" fmla="+- 0 3392 761"/>
                              <a:gd name="T61" fmla="*/ T60 w 2631"/>
                              <a:gd name="T62" fmla="+- 0 -186 -348"/>
                              <a:gd name="T63" fmla="*/ -186 h 975"/>
                              <a:gd name="T64" fmla="+- 0 3378 761"/>
                              <a:gd name="T65" fmla="*/ T64 w 2631"/>
                              <a:gd name="T66" fmla="+- 0 -249 -348"/>
                              <a:gd name="T67" fmla="*/ -249 h 975"/>
                              <a:gd name="T68" fmla="+- 0 3340 761"/>
                              <a:gd name="T69" fmla="*/ T68 w 2631"/>
                              <a:gd name="T70" fmla="+- 0 -301 -348"/>
                              <a:gd name="T71" fmla="*/ -301 h 975"/>
                              <a:gd name="T72" fmla="+- 0 3284 761"/>
                              <a:gd name="T73" fmla="*/ T72 w 2631"/>
                              <a:gd name="T74" fmla="+- 0 -335 -348"/>
                              <a:gd name="T75" fmla="*/ -335 h 975"/>
                              <a:gd name="T76" fmla="+- 0 3215 761"/>
                              <a:gd name="T77" fmla="*/ T76 w 2631"/>
                              <a:gd name="T78" fmla="+- 0 -348 -348"/>
                              <a:gd name="T79" fmla="*/ -348 h 975"/>
                              <a:gd name="T80" fmla="+- 0 937 761"/>
                              <a:gd name="T81" fmla="*/ T80 w 2631"/>
                              <a:gd name="T82" fmla="+- 0 -348 -348"/>
                              <a:gd name="T83" fmla="*/ -34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31" h="975">
                                <a:moveTo>
                                  <a:pt x="176" y="0"/>
                                </a:moveTo>
                                <a:lnTo>
                                  <a:pt x="108" y="13"/>
                                </a:lnTo>
                                <a:lnTo>
                                  <a:pt x="52" y="47"/>
                                </a:lnTo>
                                <a:lnTo>
                                  <a:pt x="14" y="99"/>
                                </a:lnTo>
                                <a:lnTo>
                                  <a:pt x="0" y="162"/>
                                </a:lnTo>
                                <a:lnTo>
                                  <a:pt x="0" y="812"/>
                                </a:lnTo>
                                <a:lnTo>
                                  <a:pt x="14" y="876"/>
                                </a:lnTo>
                                <a:lnTo>
                                  <a:pt x="52" y="927"/>
                                </a:lnTo>
                                <a:lnTo>
                                  <a:pt x="108" y="962"/>
                                </a:lnTo>
                                <a:lnTo>
                                  <a:pt x="176" y="975"/>
                                </a:lnTo>
                                <a:lnTo>
                                  <a:pt x="2454" y="975"/>
                                </a:lnTo>
                                <a:lnTo>
                                  <a:pt x="2523" y="962"/>
                                </a:lnTo>
                                <a:lnTo>
                                  <a:pt x="2579" y="927"/>
                                </a:lnTo>
                                <a:lnTo>
                                  <a:pt x="2617" y="876"/>
                                </a:lnTo>
                                <a:lnTo>
                                  <a:pt x="2631" y="812"/>
                                </a:lnTo>
                                <a:lnTo>
                                  <a:pt x="2631" y="162"/>
                                </a:lnTo>
                                <a:lnTo>
                                  <a:pt x="2617" y="99"/>
                                </a:lnTo>
                                <a:lnTo>
                                  <a:pt x="2579" y="47"/>
                                </a:lnTo>
                                <a:lnTo>
                                  <a:pt x="2523" y="13"/>
                                </a:lnTo>
                                <a:lnTo>
                                  <a:pt x="2454" y="0"/>
                                </a:lnTo>
                                <a:lnTo>
                                  <a:pt x="176" y="0"/>
                                </a:lnTo>
                                <a:close/>
                              </a:path>
                            </a:pathLst>
                          </a:custGeom>
                          <a:noFill/>
                          <a:ln w="12700">
                            <a:solidFill>
                              <a:srgbClr val="92CDDC"/>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1B4446" w:rsidRDefault="001B4446" w:rsidP="001B4446">
                              <w:pPr>
                                <w:ind w:left="102" w:right="38" w:hanging="2"/>
                                <w:jc w:val="center"/>
                                <w:rPr>
                                  <w:b/>
                                  <w:sz w:val="20"/>
                                  <w:lang w:val="id-ID"/>
                                </w:rPr>
                              </w:pPr>
                              <w:r>
                                <w:rPr>
                                  <w:b/>
                                  <w:i/>
                                  <w:sz w:val="20"/>
                                  <w:lang w:val="id-ID"/>
                                </w:rPr>
                                <w:t xml:space="preserve">Software </w:t>
                              </w:r>
                              <w:r>
                                <w:rPr>
                                  <w:b/>
                                  <w:sz w:val="20"/>
                                  <w:lang w:val="id-ID"/>
                                </w:rPr>
                                <w:t>Akuntansi BUMDESA yang mudah dipahami dan diaplikasi</w:t>
                              </w:r>
                            </w:p>
                            <w:p w:rsidR="00CC0B15" w:rsidRDefault="00CC0B15" w:rsidP="00CC0B15">
                              <w:pPr>
                                <w:rPr>
                                  <w:rFonts w:eastAsia="Times New Roman"/>
                                </w:rPr>
                              </w:pPr>
                            </w:p>
                          </w:txbxContent>
                        </wps:txbx>
                        <wps:bodyPr rot="0" vert="horz" wrap="square" lIns="91440" tIns="45720" rIns="91440" bIns="45720" anchor="t" anchorCtr="0" upright="1">
                          <a:noAutofit/>
                        </wps:bodyPr>
                      </wps:wsp>
                      <pic:pic xmlns:pic="http://schemas.openxmlformats.org/drawingml/2006/picture">
                        <pic:nvPicPr>
                          <pic:cNvPr id="41"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00" y="2184"/>
                            <a:ext cx="39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41" y="1315"/>
                            <a:ext cx="518"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43"/>
                        <wps:cNvSpPr>
                          <a:spLocks/>
                        </wps:cNvSpPr>
                        <wps:spPr bwMode="auto">
                          <a:xfrm>
                            <a:off x="3618" y="634"/>
                            <a:ext cx="2276" cy="1562"/>
                          </a:xfrm>
                          <a:custGeom>
                            <a:avLst/>
                            <a:gdLst>
                              <a:gd name="T0" fmla="+- 0 4603 4369"/>
                              <a:gd name="T1" fmla="*/ T0 w 2276"/>
                              <a:gd name="T2" fmla="+- 0 56 56"/>
                              <a:gd name="T3" fmla="*/ 56 h 1562"/>
                              <a:gd name="T4" fmla="+- 0 4529 4369"/>
                              <a:gd name="T5" fmla="*/ T4 w 2276"/>
                              <a:gd name="T6" fmla="+- 0 70 56"/>
                              <a:gd name="T7" fmla="*/ 70 h 1562"/>
                              <a:gd name="T8" fmla="+- 0 4465 4369"/>
                              <a:gd name="T9" fmla="*/ T8 w 2276"/>
                              <a:gd name="T10" fmla="+- 0 107 56"/>
                              <a:gd name="T11" fmla="*/ 107 h 1562"/>
                              <a:gd name="T12" fmla="+- 0 4414 4369"/>
                              <a:gd name="T13" fmla="*/ T12 w 2276"/>
                              <a:gd name="T14" fmla="+- 0 162 56"/>
                              <a:gd name="T15" fmla="*/ 162 h 1562"/>
                              <a:gd name="T16" fmla="+- 0 4381 4369"/>
                              <a:gd name="T17" fmla="*/ T16 w 2276"/>
                              <a:gd name="T18" fmla="+- 0 235 56"/>
                              <a:gd name="T19" fmla="*/ 235 h 1562"/>
                              <a:gd name="T20" fmla="+- 0 4369 4369"/>
                              <a:gd name="T21" fmla="*/ T20 w 2276"/>
                              <a:gd name="T22" fmla="+- 0 316 56"/>
                              <a:gd name="T23" fmla="*/ 316 h 1562"/>
                              <a:gd name="T24" fmla="+- 0 4369 4369"/>
                              <a:gd name="T25" fmla="*/ T24 w 2276"/>
                              <a:gd name="T26" fmla="+- 0 1358 56"/>
                              <a:gd name="T27" fmla="*/ 1358 h 1562"/>
                              <a:gd name="T28" fmla="+- 0 4381 4369"/>
                              <a:gd name="T29" fmla="*/ T28 w 2276"/>
                              <a:gd name="T30" fmla="+- 0 1440 56"/>
                              <a:gd name="T31" fmla="*/ 1440 h 1562"/>
                              <a:gd name="T32" fmla="+- 0 4414 4369"/>
                              <a:gd name="T33" fmla="*/ T32 w 2276"/>
                              <a:gd name="T34" fmla="+- 0 1511 56"/>
                              <a:gd name="T35" fmla="*/ 1511 h 1562"/>
                              <a:gd name="T36" fmla="+- 0 4465 4369"/>
                              <a:gd name="T37" fmla="*/ T36 w 2276"/>
                              <a:gd name="T38" fmla="+- 0 1568 56"/>
                              <a:gd name="T39" fmla="*/ 1568 h 1562"/>
                              <a:gd name="T40" fmla="+- 0 4529 4369"/>
                              <a:gd name="T41" fmla="*/ T40 w 2276"/>
                              <a:gd name="T42" fmla="+- 0 1605 56"/>
                              <a:gd name="T43" fmla="*/ 1605 h 1562"/>
                              <a:gd name="T44" fmla="+- 0 4603 4369"/>
                              <a:gd name="T45" fmla="*/ T44 w 2276"/>
                              <a:gd name="T46" fmla="+- 0 1618 56"/>
                              <a:gd name="T47" fmla="*/ 1618 h 1562"/>
                              <a:gd name="T48" fmla="+- 0 6411 4369"/>
                              <a:gd name="T49" fmla="*/ T48 w 2276"/>
                              <a:gd name="T50" fmla="+- 0 1618 56"/>
                              <a:gd name="T51" fmla="*/ 1618 h 1562"/>
                              <a:gd name="T52" fmla="+- 0 6485 4369"/>
                              <a:gd name="T53" fmla="*/ T52 w 2276"/>
                              <a:gd name="T54" fmla="+- 0 1605 56"/>
                              <a:gd name="T55" fmla="*/ 1605 h 1562"/>
                              <a:gd name="T56" fmla="+- 0 6549 4369"/>
                              <a:gd name="T57" fmla="*/ T56 w 2276"/>
                              <a:gd name="T58" fmla="+- 0 1568 56"/>
                              <a:gd name="T59" fmla="*/ 1568 h 1562"/>
                              <a:gd name="T60" fmla="+- 0 6600 4369"/>
                              <a:gd name="T61" fmla="*/ T60 w 2276"/>
                              <a:gd name="T62" fmla="+- 0 1511 56"/>
                              <a:gd name="T63" fmla="*/ 1511 h 1562"/>
                              <a:gd name="T64" fmla="+- 0 6633 4369"/>
                              <a:gd name="T65" fmla="*/ T64 w 2276"/>
                              <a:gd name="T66" fmla="+- 0 1440 56"/>
                              <a:gd name="T67" fmla="*/ 1440 h 1562"/>
                              <a:gd name="T68" fmla="+- 0 6645 4369"/>
                              <a:gd name="T69" fmla="*/ T68 w 2276"/>
                              <a:gd name="T70" fmla="+- 0 1358 56"/>
                              <a:gd name="T71" fmla="*/ 1358 h 1562"/>
                              <a:gd name="T72" fmla="+- 0 6645 4369"/>
                              <a:gd name="T73" fmla="*/ T72 w 2276"/>
                              <a:gd name="T74" fmla="+- 0 316 56"/>
                              <a:gd name="T75" fmla="*/ 316 h 1562"/>
                              <a:gd name="T76" fmla="+- 0 6633 4369"/>
                              <a:gd name="T77" fmla="*/ T76 w 2276"/>
                              <a:gd name="T78" fmla="+- 0 235 56"/>
                              <a:gd name="T79" fmla="*/ 235 h 1562"/>
                              <a:gd name="T80" fmla="+- 0 6600 4369"/>
                              <a:gd name="T81" fmla="*/ T80 w 2276"/>
                              <a:gd name="T82" fmla="+- 0 162 56"/>
                              <a:gd name="T83" fmla="*/ 162 h 1562"/>
                              <a:gd name="T84" fmla="+- 0 6549 4369"/>
                              <a:gd name="T85" fmla="*/ T84 w 2276"/>
                              <a:gd name="T86" fmla="+- 0 107 56"/>
                              <a:gd name="T87" fmla="*/ 107 h 1562"/>
                              <a:gd name="T88" fmla="+- 0 6485 4369"/>
                              <a:gd name="T89" fmla="*/ T88 w 2276"/>
                              <a:gd name="T90" fmla="+- 0 70 56"/>
                              <a:gd name="T91" fmla="*/ 70 h 1562"/>
                              <a:gd name="T92" fmla="+- 0 6411 4369"/>
                              <a:gd name="T93" fmla="*/ T92 w 2276"/>
                              <a:gd name="T94" fmla="+- 0 56 56"/>
                              <a:gd name="T95" fmla="*/ 56 h 1562"/>
                              <a:gd name="T96" fmla="+- 0 4603 4369"/>
                              <a:gd name="T97" fmla="*/ T96 w 2276"/>
                              <a:gd name="T98" fmla="+- 0 56 56"/>
                              <a:gd name="T99" fmla="*/ 56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76" h="1562">
                                <a:moveTo>
                                  <a:pt x="234" y="0"/>
                                </a:moveTo>
                                <a:lnTo>
                                  <a:pt x="160" y="14"/>
                                </a:lnTo>
                                <a:lnTo>
                                  <a:pt x="96" y="51"/>
                                </a:lnTo>
                                <a:lnTo>
                                  <a:pt x="45" y="106"/>
                                </a:lnTo>
                                <a:lnTo>
                                  <a:pt x="12" y="179"/>
                                </a:lnTo>
                                <a:lnTo>
                                  <a:pt x="0" y="260"/>
                                </a:lnTo>
                                <a:lnTo>
                                  <a:pt x="0" y="1302"/>
                                </a:lnTo>
                                <a:lnTo>
                                  <a:pt x="12" y="1384"/>
                                </a:lnTo>
                                <a:lnTo>
                                  <a:pt x="45" y="1455"/>
                                </a:lnTo>
                                <a:lnTo>
                                  <a:pt x="96" y="1512"/>
                                </a:lnTo>
                                <a:lnTo>
                                  <a:pt x="160" y="1549"/>
                                </a:lnTo>
                                <a:lnTo>
                                  <a:pt x="234" y="1562"/>
                                </a:lnTo>
                                <a:lnTo>
                                  <a:pt x="2042" y="1562"/>
                                </a:lnTo>
                                <a:lnTo>
                                  <a:pt x="2116" y="1549"/>
                                </a:lnTo>
                                <a:lnTo>
                                  <a:pt x="2180" y="1512"/>
                                </a:lnTo>
                                <a:lnTo>
                                  <a:pt x="2231" y="1455"/>
                                </a:lnTo>
                                <a:lnTo>
                                  <a:pt x="2264" y="1384"/>
                                </a:lnTo>
                                <a:lnTo>
                                  <a:pt x="2276" y="1302"/>
                                </a:lnTo>
                                <a:lnTo>
                                  <a:pt x="2276" y="260"/>
                                </a:lnTo>
                                <a:lnTo>
                                  <a:pt x="2264" y="179"/>
                                </a:lnTo>
                                <a:lnTo>
                                  <a:pt x="2231" y="106"/>
                                </a:lnTo>
                                <a:lnTo>
                                  <a:pt x="2180" y="51"/>
                                </a:lnTo>
                                <a:lnTo>
                                  <a:pt x="2116" y="14"/>
                                </a:lnTo>
                                <a:lnTo>
                                  <a:pt x="2042" y="0"/>
                                </a:lnTo>
                                <a:lnTo>
                                  <a:pt x="234" y="0"/>
                                </a:lnTo>
                                <a:close/>
                              </a:path>
                            </a:pathLst>
                          </a:custGeom>
                          <a:noFill/>
                          <a:ln w="12700">
                            <a:solidFill>
                              <a:srgbClr val="B09FC5"/>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385DC4" w:rsidRDefault="00385DC4" w:rsidP="00385DC4">
                              <w:pPr>
                                <w:spacing w:before="1"/>
                                <w:ind w:left="102" w:right="38" w:firstLine="1"/>
                                <w:jc w:val="center"/>
                              </w:pPr>
                            </w:p>
                            <w:p w:rsidR="00385DC4" w:rsidRDefault="00385DC4" w:rsidP="00385DC4">
                              <w:pPr>
                                <w:spacing w:before="1"/>
                                <w:ind w:left="102" w:right="38" w:firstLine="1"/>
                                <w:jc w:val="center"/>
                                <w:rPr>
                                  <w:lang w:val="id-ID"/>
                                </w:rPr>
                              </w:pPr>
                              <w:r>
                                <w:rPr>
                                  <w:lang w:val="id-ID"/>
                                </w:rPr>
                                <w:t>BUMDES SUMBER REJEKI DESA DURUNG BEDUG</w:t>
                              </w:r>
                            </w:p>
                            <w:p w:rsidR="00CC0B15" w:rsidRDefault="00CC0B15" w:rsidP="00CC0B15">
                              <w:pPr>
                                <w:rPr>
                                  <w:rFonts w:eastAsia="Times New Roman"/>
                                </w:rPr>
                              </w:pPr>
                            </w:p>
                          </w:txbxContent>
                        </wps:txbx>
                        <wps:bodyPr rot="0" vert="horz" wrap="square" lIns="91440" tIns="45720" rIns="91440" bIns="45720" anchor="t" anchorCtr="0" upright="1">
                          <a:noAutofit/>
                        </wps:bodyPr>
                      </wps:wsp>
                      <pic:pic xmlns:pic="http://schemas.openxmlformats.org/drawingml/2006/picture">
                        <pic:nvPicPr>
                          <pic:cNvPr id="44"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24" y="314"/>
                            <a:ext cx="188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41"/>
                        <wps:cNvSpPr>
                          <a:spLocks/>
                        </wps:cNvSpPr>
                        <wps:spPr bwMode="auto">
                          <a:xfrm>
                            <a:off x="2424" y="314"/>
                            <a:ext cx="1032" cy="357"/>
                          </a:xfrm>
                          <a:custGeom>
                            <a:avLst/>
                            <a:gdLst>
                              <a:gd name="T0" fmla="+- 0 3597 3175"/>
                              <a:gd name="T1" fmla="*/ T0 w 1032"/>
                              <a:gd name="T2" fmla="+- 0 -264 -264"/>
                              <a:gd name="T3" fmla="*/ -264 h 357"/>
                              <a:gd name="T4" fmla="+- 0 3516 3175"/>
                              <a:gd name="T5" fmla="*/ T4 w 1032"/>
                              <a:gd name="T6" fmla="+- 0 -262 -264"/>
                              <a:gd name="T7" fmla="*/ -262 h 357"/>
                              <a:gd name="T8" fmla="+- 0 3441 3175"/>
                              <a:gd name="T9" fmla="*/ T8 w 1032"/>
                              <a:gd name="T10" fmla="+- 0 -252 -264"/>
                              <a:gd name="T11" fmla="*/ -252 h 357"/>
                              <a:gd name="T12" fmla="+- 0 3373 3175"/>
                              <a:gd name="T13" fmla="*/ T12 w 1032"/>
                              <a:gd name="T14" fmla="+- 0 -234 -264"/>
                              <a:gd name="T15" fmla="*/ -234 h 357"/>
                              <a:gd name="T16" fmla="+- 0 3310 3175"/>
                              <a:gd name="T17" fmla="*/ T16 w 1032"/>
                              <a:gd name="T18" fmla="+- 0 -209 -264"/>
                              <a:gd name="T19" fmla="*/ -209 h 357"/>
                              <a:gd name="T20" fmla="+- 0 3255 3175"/>
                              <a:gd name="T21" fmla="*/ T20 w 1032"/>
                              <a:gd name="T22" fmla="+- 0 -176 -264"/>
                              <a:gd name="T23" fmla="*/ -176 h 357"/>
                              <a:gd name="T24" fmla="+- 0 3210 3175"/>
                              <a:gd name="T25" fmla="*/ T24 w 1032"/>
                              <a:gd name="T26" fmla="+- 0 -135 -264"/>
                              <a:gd name="T27" fmla="*/ -135 h 357"/>
                              <a:gd name="T28" fmla="+- 0 3175 3175"/>
                              <a:gd name="T29" fmla="*/ T28 w 1032"/>
                              <a:gd name="T30" fmla="+- 0 -86 -264"/>
                              <a:gd name="T31" fmla="*/ -86 h 357"/>
                              <a:gd name="T32" fmla="+- 0 3540 3175"/>
                              <a:gd name="T33" fmla="*/ T32 w 1032"/>
                              <a:gd name="T34" fmla="+- 0 93 -264"/>
                              <a:gd name="T35" fmla="*/ 93 h 357"/>
                              <a:gd name="T36" fmla="+- 0 3578 3175"/>
                              <a:gd name="T37" fmla="*/ T36 w 1032"/>
                              <a:gd name="T38" fmla="+- 0 41 -264"/>
                              <a:gd name="T39" fmla="*/ 41 h 357"/>
                              <a:gd name="T40" fmla="+- 0 3628 3175"/>
                              <a:gd name="T41" fmla="*/ T40 w 1032"/>
                              <a:gd name="T42" fmla="+- 0 -2 -264"/>
                              <a:gd name="T43" fmla="*/ -2 h 357"/>
                              <a:gd name="T44" fmla="+- 0 3689 3175"/>
                              <a:gd name="T45" fmla="*/ T44 w 1032"/>
                              <a:gd name="T46" fmla="+- 0 -37 -264"/>
                              <a:gd name="T47" fmla="*/ -37 h 357"/>
                              <a:gd name="T48" fmla="+- 0 3760 3175"/>
                              <a:gd name="T49" fmla="*/ T48 w 1032"/>
                              <a:gd name="T50" fmla="+- 0 -62 -264"/>
                              <a:gd name="T51" fmla="*/ -62 h 357"/>
                              <a:gd name="T52" fmla="+- 0 3837 3175"/>
                              <a:gd name="T53" fmla="*/ T52 w 1032"/>
                              <a:gd name="T54" fmla="+- 0 -79 -264"/>
                              <a:gd name="T55" fmla="*/ -79 h 357"/>
                              <a:gd name="T56" fmla="+- 0 3923 3175"/>
                              <a:gd name="T57" fmla="*/ T56 w 1032"/>
                              <a:gd name="T58" fmla="+- 0 -86 -264"/>
                              <a:gd name="T59" fmla="*/ -86 h 357"/>
                              <a:gd name="T60" fmla="+- 0 4150 3175"/>
                              <a:gd name="T61" fmla="*/ T60 w 1032"/>
                              <a:gd name="T62" fmla="+- 0 -86 -264"/>
                              <a:gd name="T63" fmla="*/ -86 h 357"/>
                              <a:gd name="T64" fmla="+- 0 4123 3175"/>
                              <a:gd name="T65" fmla="*/ T64 w 1032"/>
                              <a:gd name="T66" fmla="+- 0 -103 -264"/>
                              <a:gd name="T67" fmla="*/ -103 h 357"/>
                              <a:gd name="T68" fmla="+- 0 4079 3175"/>
                              <a:gd name="T69" fmla="*/ T68 w 1032"/>
                              <a:gd name="T70" fmla="+- 0 -128 -264"/>
                              <a:gd name="T71" fmla="*/ -128 h 357"/>
                              <a:gd name="T72" fmla="+- 0 4033 3175"/>
                              <a:gd name="T73" fmla="*/ T72 w 1032"/>
                              <a:gd name="T74" fmla="+- 0 -152 -264"/>
                              <a:gd name="T75" fmla="*/ -152 h 357"/>
                              <a:gd name="T76" fmla="+- 0 3945 3175"/>
                              <a:gd name="T77" fmla="*/ T76 w 1032"/>
                              <a:gd name="T78" fmla="+- 0 -191 -264"/>
                              <a:gd name="T79" fmla="*/ -191 h 357"/>
                              <a:gd name="T80" fmla="+- 0 3856 3175"/>
                              <a:gd name="T81" fmla="*/ T80 w 1032"/>
                              <a:gd name="T82" fmla="+- 0 -222 -264"/>
                              <a:gd name="T83" fmla="*/ -222 h 357"/>
                              <a:gd name="T84" fmla="+- 0 3767 3175"/>
                              <a:gd name="T85" fmla="*/ T84 w 1032"/>
                              <a:gd name="T86" fmla="+- 0 -244 -264"/>
                              <a:gd name="T87" fmla="*/ -244 h 357"/>
                              <a:gd name="T88" fmla="+- 0 3681 3175"/>
                              <a:gd name="T89" fmla="*/ T88 w 1032"/>
                              <a:gd name="T90" fmla="+- 0 -258 -264"/>
                              <a:gd name="T91" fmla="*/ -258 h 357"/>
                              <a:gd name="T92" fmla="+- 0 3597 3175"/>
                              <a:gd name="T93" fmla="*/ T92 w 1032"/>
                              <a:gd name="T94" fmla="+- 0 -264 -264"/>
                              <a:gd name="T95" fmla="*/ -264 h 357"/>
                              <a:gd name="T96" fmla="+- 0 4150 3175"/>
                              <a:gd name="T97" fmla="*/ T96 w 1032"/>
                              <a:gd name="T98" fmla="+- 0 -86 -264"/>
                              <a:gd name="T99" fmla="*/ -86 h 357"/>
                              <a:gd name="T100" fmla="+- 0 3923 3175"/>
                              <a:gd name="T101" fmla="*/ T100 w 1032"/>
                              <a:gd name="T102" fmla="+- 0 -86 -264"/>
                              <a:gd name="T103" fmla="*/ -86 h 357"/>
                              <a:gd name="T104" fmla="+- 0 4013 3175"/>
                              <a:gd name="T105" fmla="*/ T104 w 1032"/>
                              <a:gd name="T106" fmla="+- 0 -83 -264"/>
                              <a:gd name="T107" fmla="*/ -83 h 357"/>
                              <a:gd name="T108" fmla="+- 0 4108 3175"/>
                              <a:gd name="T109" fmla="*/ T108 w 1032"/>
                              <a:gd name="T110" fmla="+- 0 -70 -264"/>
                              <a:gd name="T111" fmla="*/ -70 h 357"/>
                              <a:gd name="T112" fmla="+- 0 4207 3175"/>
                              <a:gd name="T113" fmla="*/ T112 w 1032"/>
                              <a:gd name="T114" fmla="+- 0 -47 -264"/>
                              <a:gd name="T115" fmla="*/ -47 h 357"/>
                              <a:gd name="T116" fmla="+- 0 4166 3175"/>
                              <a:gd name="T117" fmla="*/ T116 w 1032"/>
                              <a:gd name="T118" fmla="+- 0 -76 -264"/>
                              <a:gd name="T119" fmla="*/ -76 h 357"/>
                              <a:gd name="T120" fmla="+- 0 4150 3175"/>
                              <a:gd name="T121" fmla="*/ T120 w 1032"/>
                              <a:gd name="T122" fmla="+- 0 -86 -264"/>
                              <a:gd name="T123" fmla="*/ -86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32" h="357">
                                <a:moveTo>
                                  <a:pt x="422" y="0"/>
                                </a:moveTo>
                                <a:lnTo>
                                  <a:pt x="341" y="2"/>
                                </a:lnTo>
                                <a:lnTo>
                                  <a:pt x="266" y="12"/>
                                </a:lnTo>
                                <a:lnTo>
                                  <a:pt x="198" y="30"/>
                                </a:lnTo>
                                <a:lnTo>
                                  <a:pt x="135" y="55"/>
                                </a:lnTo>
                                <a:lnTo>
                                  <a:pt x="80" y="88"/>
                                </a:lnTo>
                                <a:lnTo>
                                  <a:pt x="35" y="129"/>
                                </a:lnTo>
                                <a:lnTo>
                                  <a:pt x="0" y="178"/>
                                </a:lnTo>
                                <a:lnTo>
                                  <a:pt x="365" y="357"/>
                                </a:lnTo>
                                <a:lnTo>
                                  <a:pt x="403" y="305"/>
                                </a:lnTo>
                                <a:lnTo>
                                  <a:pt x="453" y="262"/>
                                </a:lnTo>
                                <a:lnTo>
                                  <a:pt x="514" y="227"/>
                                </a:lnTo>
                                <a:lnTo>
                                  <a:pt x="585" y="202"/>
                                </a:lnTo>
                                <a:lnTo>
                                  <a:pt x="662" y="185"/>
                                </a:lnTo>
                                <a:lnTo>
                                  <a:pt x="748" y="178"/>
                                </a:lnTo>
                                <a:lnTo>
                                  <a:pt x="975" y="178"/>
                                </a:lnTo>
                                <a:lnTo>
                                  <a:pt x="948" y="161"/>
                                </a:lnTo>
                                <a:lnTo>
                                  <a:pt x="904" y="136"/>
                                </a:lnTo>
                                <a:lnTo>
                                  <a:pt x="858" y="112"/>
                                </a:lnTo>
                                <a:lnTo>
                                  <a:pt x="770" y="73"/>
                                </a:lnTo>
                                <a:lnTo>
                                  <a:pt x="681" y="42"/>
                                </a:lnTo>
                                <a:lnTo>
                                  <a:pt x="592" y="20"/>
                                </a:lnTo>
                                <a:lnTo>
                                  <a:pt x="506" y="6"/>
                                </a:lnTo>
                                <a:lnTo>
                                  <a:pt x="422" y="0"/>
                                </a:lnTo>
                                <a:close/>
                                <a:moveTo>
                                  <a:pt x="975" y="178"/>
                                </a:moveTo>
                                <a:lnTo>
                                  <a:pt x="748" y="178"/>
                                </a:lnTo>
                                <a:lnTo>
                                  <a:pt x="838" y="181"/>
                                </a:lnTo>
                                <a:lnTo>
                                  <a:pt x="933" y="194"/>
                                </a:lnTo>
                                <a:lnTo>
                                  <a:pt x="1032" y="217"/>
                                </a:lnTo>
                                <a:lnTo>
                                  <a:pt x="991" y="188"/>
                                </a:lnTo>
                                <a:lnTo>
                                  <a:pt x="975" y="178"/>
                                </a:lnTo>
                                <a:close/>
                              </a:path>
                            </a:pathLst>
                          </a:custGeom>
                          <a:solidFill>
                            <a:srgbClr val="C5793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46" name="Freeform 46"/>
                        <wps:cNvSpPr>
                          <a:spLocks/>
                        </wps:cNvSpPr>
                        <wps:spPr bwMode="auto">
                          <a:xfrm>
                            <a:off x="3618" y="671"/>
                            <a:ext cx="2355" cy="1510"/>
                          </a:xfrm>
                          <a:custGeom>
                            <a:avLst/>
                            <a:gdLst>
                              <a:gd name="T0" fmla="+- 0 6356 4314"/>
                              <a:gd name="T1" fmla="*/ T0 w 2276"/>
                              <a:gd name="T2" fmla="+- 0 41 41"/>
                              <a:gd name="T3" fmla="*/ 41 h 1562"/>
                              <a:gd name="T4" fmla="+- 0 4548 4314"/>
                              <a:gd name="T5" fmla="*/ T4 w 2276"/>
                              <a:gd name="T6" fmla="+- 0 41 41"/>
                              <a:gd name="T7" fmla="*/ 41 h 1562"/>
                              <a:gd name="T8" fmla="+- 0 4474 4314"/>
                              <a:gd name="T9" fmla="*/ T8 w 2276"/>
                              <a:gd name="T10" fmla="+- 0 55 41"/>
                              <a:gd name="T11" fmla="*/ 55 h 1562"/>
                              <a:gd name="T12" fmla="+- 0 4410 4314"/>
                              <a:gd name="T13" fmla="*/ T12 w 2276"/>
                              <a:gd name="T14" fmla="+- 0 92 41"/>
                              <a:gd name="T15" fmla="*/ 92 h 1562"/>
                              <a:gd name="T16" fmla="+- 0 4359 4314"/>
                              <a:gd name="T17" fmla="*/ T16 w 2276"/>
                              <a:gd name="T18" fmla="+- 0 147 41"/>
                              <a:gd name="T19" fmla="*/ 147 h 1562"/>
                              <a:gd name="T20" fmla="+- 0 4326 4314"/>
                              <a:gd name="T21" fmla="*/ T20 w 2276"/>
                              <a:gd name="T22" fmla="+- 0 220 41"/>
                              <a:gd name="T23" fmla="*/ 220 h 1562"/>
                              <a:gd name="T24" fmla="+- 0 4314 4314"/>
                              <a:gd name="T25" fmla="*/ T24 w 2276"/>
                              <a:gd name="T26" fmla="+- 0 301 41"/>
                              <a:gd name="T27" fmla="*/ 301 h 1562"/>
                              <a:gd name="T28" fmla="+- 0 4314 4314"/>
                              <a:gd name="T29" fmla="*/ T28 w 2276"/>
                              <a:gd name="T30" fmla="+- 0 1343 41"/>
                              <a:gd name="T31" fmla="*/ 1343 h 1562"/>
                              <a:gd name="T32" fmla="+- 0 4326 4314"/>
                              <a:gd name="T33" fmla="*/ T32 w 2276"/>
                              <a:gd name="T34" fmla="+- 0 1425 41"/>
                              <a:gd name="T35" fmla="*/ 1425 h 1562"/>
                              <a:gd name="T36" fmla="+- 0 4359 4314"/>
                              <a:gd name="T37" fmla="*/ T36 w 2276"/>
                              <a:gd name="T38" fmla="+- 0 1496 41"/>
                              <a:gd name="T39" fmla="*/ 1496 h 1562"/>
                              <a:gd name="T40" fmla="+- 0 4410 4314"/>
                              <a:gd name="T41" fmla="*/ T40 w 2276"/>
                              <a:gd name="T42" fmla="+- 0 1553 41"/>
                              <a:gd name="T43" fmla="*/ 1553 h 1562"/>
                              <a:gd name="T44" fmla="+- 0 4474 4314"/>
                              <a:gd name="T45" fmla="*/ T44 w 2276"/>
                              <a:gd name="T46" fmla="+- 0 1590 41"/>
                              <a:gd name="T47" fmla="*/ 1590 h 1562"/>
                              <a:gd name="T48" fmla="+- 0 4548 4314"/>
                              <a:gd name="T49" fmla="*/ T48 w 2276"/>
                              <a:gd name="T50" fmla="+- 0 1603 41"/>
                              <a:gd name="T51" fmla="*/ 1603 h 1562"/>
                              <a:gd name="T52" fmla="+- 0 6356 4314"/>
                              <a:gd name="T53" fmla="*/ T52 w 2276"/>
                              <a:gd name="T54" fmla="+- 0 1603 41"/>
                              <a:gd name="T55" fmla="*/ 1603 h 1562"/>
                              <a:gd name="T56" fmla="+- 0 6430 4314"/>
                              <a:gd name="T57" fmla="*/ T56 w 2276"/>
                              <a:gd name="T58" fmla="+- 0 1590 41"/>
                              <a:gd name="T59" fmla="*/ 1590 h 1562"/>
                              <a:gd name="T60" fmla="+- 0 6494 4314"/>
                              <a:gd name="T61" fmla="*/ T60 w 2276"/>
                              <a:gd name="T62" fmla="+- 0 1553 41"/>
                              <a:gd name="T63" fmla="*/ 1553 h 1562"/>
                              <a:gd name="T64" fmla="+- 0 6545 4314"/>
                              <a:gd name="T65" fmla="*/ T64 w 2276"/>
                              <a:gd name="T66" fmla="+- 0 1496 41"/>
                              <a:gd name="T67" fmla="*/ 1496 h 1562"/>
                              <a:gd name="T68" fmla="+- 0 6578 4314"/>
                              <a:gd name="T69" fmla="*/ T68 w 2276"/>
                              <a:gd name="T70" fmla="+- 0 1425 41"/>
                              <a:gd name="T71" fmla="*/ 1425 h 1562"/>
                              <a:gd name="T72" fmla="+- 0 6590 4314"/>
                              <a:gd name="T73" fmla="*/ T72 w 2276"/>
                              <a:gd name="T74" fmla="+- 0 1343 41"/>
                              <a:gd name="T75" fmla="*/ 1343 h 1562"/>
                              <a:gd name="T76" fmla="+- 0 6590 4314"/>
                              <a:gd name="T77" fmla="*/ T76 w 2276"/>
                              <a:gd name="T78" fmla="+- 0 301 41"/>
                              <a:gd name="T79" fmla="*/ 301 h 1562"/>
                              <a:gd name="T80" fmla="+- 0 6578 4314"/>
                              <a:gd name="T81" fmla="*/ T80 w 2276"/>
                              <a:gd name="T82" fmla="+- 0 220 41"/>
                              <a:gd name="T83" fmla="*/ 220 h 1562"/>
                              <a:gd name="T84" fmla="+- 0 6545 4314"/>
                              <a:gd name="T85" fmla="*/ T84 w 2276"/>
                              <a:gd name="T86" fmla="+- 0 147 41"/>
                              <a:gd name="T87" fmla="*/ 147 h 1562"/>
                              <a:gd name="T88" fmla="+- 0 6494 4314"/>
                              <a:gd name="T89" fmla="*/ T88 w 2276"/>
                              <a:gd name="T90" fmla="+- 0 92 41"/>
                              <a:gd name="T91" fmla="*/ 92 h 1562"/>
                              <a:gd name="T92" fmla="+- 0 6430 4314"/>
                              <a:gd name="T93" fmla="*/ T92 w 2276"/>
                              <a:gd name="T94" fmla="+- 0 55 41"/>
                              <a:gd name="T95" fmla="*/ 55 h 1562"/>
                              <a:gd name="T96" fmla="+- 0 6356 4314"/>
                              <a:gd name="T97" fmla="*/ T96 w 2276"/>
                              <a:gd name="T98" fmla="+- 0 41 41"/>
                              <a:gd name="T99" fmla="*/ 41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76" h="1562">
                                <a:moveTo>
                                  <a:pt x="2042" y="0"/>
                                </a:moveTo>
                                <a:lnTo>
                                  <a:pt x="234" y="0"/>
                                </a:lnTo>
                                <a:lnTo>
                                  <a:pt x="160" y="14"/>
                                </a:lnTo>
                                <a:lnTo>
                                  <a:pt x="96" y="51"/>
                                </a:lnTo>
                                <a:lnTo>
                                  <a:pt x="45" y="106"/>
                                </a:lnTo>
                                <a:lnTo>
                                  <a:pt x="12" y="179"/>
                                </a:lnTo>
                                <a:lnTo>
                                  <a:pt x="0" y="260"/>
                                </a:lnTo>
                                <a:lnTo>
                                  <a:pt x="0" y="1302"/>
                                </a:lnTo>
                                <a:lnTo>
                                  <a:pt x="12" y="1384"/>
                                </a:lnTo>
                                <a:lnTo>
                                  <a:pt x="45" y="1455"/>
                                </a:lnTo>
                                <a:lnTo>
                                  <a:pt x="96" y="1512"/>
                                </a:lnTo>
                                <a:lnTo>
                                  <a:pt x="160" y="1549"/>
                                </a:lnTo>
                                <a:lnTo>
                                  <a:pt x="234" y="1562"/>
                                </a:lnTo>
                                <a:lnTo>
                                  <a:pt x="2042" y="1562"/>
                                </a:lnTo>
                                <a:lnTo>
                                  <a:pt x="2116" y="1549"/>
                                </a:lnTo>
                                <a:lnTo>
                                  <a:pt x="2180" y="1512"/>
                                </a:lnTo>
                                <a:lnTo>
                                  <a:pt x="2231" y="1455"/>
                                </a:lnTo>
                                <a:lnTo>
                                  <a:pt x="2264" y="1384"/>
                                </a:lnTo>
                                <a:lnTo>
                                  <a:pt x="2276" y="1302"/>
                                </a:lnTo>
                                <a:lnTo>
                                  <a:pt x="2276" y="260"/>
                                </a:lnTo>
                                <a:lnTo>
                                  <a:pt x="2264" y="179"/>
                                </a:lnTo>
                                <a:lnTo>
                                  <a:pt x="2231" y="106"/>
                                </a:lnTo>
                                <a:lnTo>
                                  <a:pt x="2180" y="51"/>
                                </a:lnTo>
                                <a:lnTo>
                                  <a:pt x="2116" y="14"/>
                                </a:lnTo>
                                <a:lnTo>
                                  <a:pt x="2042" y="0"/>
                                </a:lnTo>
                                <a:close/>
                              </a:path>
                            </a:pathLst>
                          </a:custGeom>
                          <a:solidFill>
                            <a:srgbClr val="3D2F5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47" name="AutoShape 39"/>
                        <wps:cNvSpPr>
                          <a:spLocks/>
                        </wps:cNvSpPr>
                        <wps:spPr bwMode="auto">
                          <a:xfrm>
                            <a:off x="2111" y="889"/>
                            <a:ext cx="1319" cy="1497"/>
                          </a:xfrm>
                          <a:custGeom>
                            <a:avLst/>
                            <a:gdLst>
                              <a:gd name="T0" fmla="+- 0 3758 2862"/>
                              <a:gd name="T1" fmla="*/ T0 w 1319"/>
                              <a:gd name="T2" fmla="+- 0 379 311"/>
                              <a:gd name="T3" fmla="*/ 379 h 1497"/>
                              <a:gd name="T4" fmla="+- 0 3684 2862"/>
                              <a:gd name="T5" fmla="*/ T4 w 1319"/>
                              <a:gd name="T6" fmla="+- 0 388 311"/>
                              <a:gd name="T7" fmla="*/ 388 h 1497"/>
                              <a:gd name="T8" fmla="+- 0 3610 2862"/>
                              <a:gd name="T9" fmla="*/ T8 w 1319"/>
                              <a:gd name="T10" fmla="+- 0 406 311"/>
                              <a:gd name="T11" fmla="*/ 406 h 1497"/>
                              <a:gd name="T12" fmla="+- 0 3538 2862"/>
                              <a:gd name="T13" fmla="*/ T12 w 1319"/>
                              <a:gd name="T14" fmla="+- 0 434 311"/>
                              <a:gd name="T15" fmla="*/ 434 h 1497"/>
                              <a:gd name="T16" fmla="+- 0 3469 2862"/>
                              <a:gd name="T17" fmla="*/ T16 w 1319"/>
                              <a:gd name="T18" fmla="+- 0 471 311"/>
                              <a:gd name="T19" fmla="*/ 471 h 1497"/>
                              <a:gd name="T20" fmla="+- 0 3403 2862"/>
                              <a:gd name="T21" fmla="*/ T20 w 1319"/>
                              <a:gd name="T22" fmla="+- 0 517 311"/>
                              <a:gd name="T23" fmla="*/ 517 h 1497"/>
                              <a:gd name="T24" fmla="+- 0 3342 2862"/>
                              <a:gd name="T25" fmla="*/ T24 w 1319"/>
                              <a:gd name="T26" fmla="+- 0 574 311"/>
                              <a:gd name="T27" fmla="*/ 574 h 1497"/>
                              <a:gd name="T28" fmla="+- 0 3076 2862"/>
                              <a:gd name="T29" fmla="*/ T28 w 1319"/>
                              <a:gd name="T30" fmla="+- 0 846 311"/>
                              <a:gd name="T31" fmla="*/ 846 h 1497"/>
                              <a:gd name="T32" fmla="+- 0 3020 2862"/>
                              <a:gd name="T33" fmla="*/ T32 w 1319"/>
                              <a:gd name="T34" fmla="+- 0 910 311"/>
                              <a:gd name="T35" fmla="*/ 910 h 1497"/>
                              <a:gd name="T36" fmla="+- 0 2973 2862"/>
                              <a:gd name="T37" fmla="*/ T36 w 1319"/>
                              <a:gd name="T38" fmla="+- 0 979 311"/>
                              <a:gd name="T39" fmla="*/ 979 h 1497"/>
                              <a:gd name="T40" fmla="+- 0 2934 2862"/>
                              <a:gd name="T41" fmla="*/ T40 w 1319"/>
                              <a:gd name="T42" fmla="+- 0 1051 311"/>
                              <a:gd name="T43" fmla="*/ 1051 h 1497"/>
                              <a:gd name="T44" fmla="+- 0 2904 2862"/>
                              <a:gd name="T45" fmla="*/ T44 w 1319"/>
                              <a:gd name="T46" fmla="+- 0 1128 311"/>
                              <a:gd name="T47" fmla="*/ 1128 h 1497"/>
                              <a:gd name="T48" fmla="+- 0 2881 2862"/>
                              <a:gd name="T49" fmla="*/ T48 w 1319"/>
                              <a:gd name="T50" fmla="+- 0 1206 311"/>
                              <a:gd name="T51" fmla="*/ 1206 h 1497"/>
                              <a:gd name="T52" fmla="+- 0 2868 2862"/>
                              <a:gd name="T53" fmla="*/ T52 w 1319"/>
                              <a:gd name="T54" fmla="+- 0 1286 311"/>
                              <a:gd name="T55" fmla="*/ 1286 h 1497"/>
                              <a:gd name="T56" fmla="+- 0 2862 2862"/>
                              <a:gd name="T57" fmla="*/ T56 w 1319"/>
                              <a:gd name="T58" fmla="+- 0 1366 311"/>
                              <a:gd name="T59" fmla="*/ 1366 h 1497"/>
                              <a:gd name="T60" fmla="+- 0 2865 2862"/>
                              <a:gd name="T61" fmla="*/ T60 w 1319"/>
                              <a:gd name="T62" fmla="+- 0 1446 311"/>
                              <a:gd name="T63" fmla="*/ 1446 h 1497"/>
                              <a:gd name="T64" fmla="+- 0 2877 2862"/>
                              <a:gd name="T65" fmla="*/ T64 w 1319"/>
                              <a:gd name="T66" fmla="+- 0 1524 311"/>
                              <a:gd name="T67" fmla="*/ 1524 h 1497"/>
                              <a:gd name="T68" fmla="+- 0 2897 2862"/>
                              <a:gd name="T69" fmla="*/ T68 w 1319"/>
                              <a:gd name="T70" fmla="+- 0 1601 311"/>
                              <a:gd name="T71" fmla="*/ 1601 h 1497"/>
                              <a:gd name="T72" fmla="+- 0 2926 2862"/>
                              <a:gd name="T73" fmla="*/ T72 w 1319"/>
                              <a:gd name="T74" fmla="+- 0 1675 311"/>
                              <a:gd name="T75" fmla="*/ 1675 h 1497"/>
                              <a:gd name="T76" fmla="+- 0 2964 2862"/>
                              <a:gd name="T77" fmla="*/ T76 w 1319"/>
                              <a:gd name="T78" fmla="+- 0 1744 311"/>
                              <a:gd name="T79" fmla="*/ 1744 h 1497"/>
                              <a:gd name="T80" fmla="+- 0 3011 2862"/>
                              <a:gd name="T81" fmla="*/ T80 w 1319"/>
                              <a:gd name="T82" fmla="+- 0 1808 311"/>
                              <a:gd name="T83" fmla="*/ 1808 h 1497"/>
                              <a:gd name="T84" fmla="+- 0 3277 2862"/>
                              <a:gd name="T85" fmla="*/ T84 w 1319"/>
                              <a:gd name="T86" fmla="+- 0 1537 311"/>
                              <a:gd name="T87" fmla="*/ 1537 h 1497"/>
                              <a:gd name="T88" fmla="+- 0 3228 2862"/>
                              <a:gd name="T89" fmla="*/ T88 w 1319"/>
                              <a:gd name="T90" fmla="+- 0 1469 311"/>
                              <a:gd name="T91" fmla="*/ 1469 h 1497"/>
                              <a:gd name="T92" fmla="+- 0 3189 2862"/>
                              <a:gd name="T93" fmla="*/ T92 w 1319"/>
                              <a:gd name="T94" fmla="+- 0 1395 311"/>
                              <a:gd name="T95" fmla="*/ 1395 h 1497"/>
                              <a:gd name="T96" fmla="+- 0 3160 2862"/>
                              <a:gd name="T97" fmla="*/ T96 w 1319"/>
                              <a:gd name="T98" fmla="+- 0 1317 311"/>
                              <a:gd name="T99" fmla="*/ 1317 h 1497"/>
                              <a:gd name="T100" fmla="+- 0 3140 2862"/>
                              <a:gd name="T101" fmla="*/ T100 w 1319"/>
                              <a:gd name="T102" fmla="+- 0 1236 311"/>
                              <a:gd name="T103" fmla="*/ 1236 h 1497"/>
                              <a:gd name="T104" fmla="+- 0 3130 2862"/>
                              <a:gd name="T105" fmla="*/ T104 w 1319"/>
                              <a:gd name="T106" fmla="+- 0 1151 311"/>
                              <a:gd name="T107" fmla="*/ 1151 h 1497"/>
                              <a:gd name="T108" fmla="+- 0 3129 2862"/>
                              <a:gd name="T109" fmla="*/ T108 w 1319"/>
                              <a:gd name="T110" fmla="+- 0 1067 311"/>
                              <a:gd name="T111" fmla="*/ 1067 h 1497"/>
                              <a:gd name="T112" fmla="+- 0 3138 2862"/>
                              <a:gd name="T113" fmla="*/ T112 w 1319"/>
                              <a:gd name="T114" fmla="+- 0 980 311"/>
                              <a:gd name="T115" fmla="*/ 980 h 1497"/>
                              <a:gd name="T116" fmla="+- 0 3157 2862"/>
                              <a:gd name="T117" fmla="*/ T116 w 1319"/>
                              <a:gd name="T118" fmla="+- 0 895 311"/>
                              <a:gd name="T119" fmla="*/ 895 h 1497"/>
                              <a:gd name="T120" fmla="+- 0 3186 2862"/>
                              <a:gd name="T121" fmla="*/ T120 w 1319"/>
                              <a:gd name="T122" fmla="+- 0 812 311"/>
                              <a:gd name="T123" fmla="*/ 812 h 1497"/>
                              <a:gd name="T124" fmla="+- 0 3225 2862"/>
                              <a:gd name="T125" fmla="*/ T124 w 1319"/>
                              <a:gd name="T126" fmla="+- 0 730 311"/>
                              <a:gd name="T127" fmla="*/ 730 h 1497"/>
                              <a:gd name="T128" fmla="+- 0 3304 2862"/>
                              <a:gd name="T129" fmla="*/ T128 w 1319"/>
                              <a:gd name="T130" fmla="+- 0 692 311"/>
                              <a:gd name="T131" fmla="*/ 692 h 1497"/>
                              <a:gd name="T132" fmla="+- 0 3384 2862"/>
                              <a:gd name="T133" fmla="*/ T132 w 1319"/>
                              <a:gd name="T134" fmla="+- 0 668 311"/>
                              <a:gd name="T135" fmla="*/ 668 h 1497"/>
                              <a:gd name="T136" fmla="+- 0 3466 2862"/>
                              <a:gd name="T137" fmla="*/ T136 w 1319"/>
                              <a:gd name="T138" fmla="+- 0 653 311"/>
                              <a:gd name="T139" fmla="*/ 653 h 1497"/>
                              <a:gd name="T140" fmla="+- 0 3548 2862"/>
                              <a:gd name="T141" fmla="*/ T140 w 1319"/>
                              <a:gd name="T142" fmla="+- 0 652 311"/>
                              <a:gd name="T143" fmla="*/ 652 h 1497"/>
                              <a:gd name="T144" fmla="+- 0 4092 2862"/>
                              <a:gd name="T145" fmla="*/ T144 w 1319"/>
                              <a:gd name="T146" fmla="+- 0 652 311"/>
                              <a:gd name="T147" fmla="*/ 652 h 1497"/>
                              <a:gd name="T148" fmla="+- 0 4145 2862"/>
                              <a:gd name="T149" fmla="*/ T148 w 1319"/>
                              <a:gd name="T150" fmla="+- 0 448 311"/>
                              <a:gd name="T151" fmla="*/ 448 h 1497"/>
                              <a:gd name="T152" fmla="+- 0 4048 2862"/>
                              <a:gd name="T153" fmla="*/ T152 w 1319"/>
                              <a:gd name="T154" fmla="+- 0 448 311"/>
                              <a:gd name="T155" fmla="*/ 448 h 1497"/>
                              <a:gd name="T156" fmla="+- 0 3978 2862"/>
                              <a:gd name="T157" fmla="*/ T156 w 1319"/>
                              <a:gd name="T158" fmla="+- 0 415 311"/>
                              <a:gd name="T159" fmla="*/ 415 h 1497"/>
                              <a:gd name="T160" fmla="+- 0 3906 2862"/>
                              <a:gd name="T161" fmla="*/ T160 w 1319"/>
                              <a:gd name="T162" fmla="+- 0 393 311"/>
                              <a:gd name="T163" fmla="*/ 393 h 1497"/>
                              <a:gd name="T164" fmla="+- 0 3833 2862"/>
                              <a:gd name="T165" fmla="*/ T164 w 1319"/>
                              <a:gd name="T166" fmla="+- 0 382 311"/>
                              <a:gd name="T167" fmla="*/ 382 h 1497"/>
                              <a:gd name="T168" fmla="+- 0 3758 2862"/>
                              <a:gd name="T169" fmla="*/ T168 w 1319"/>
                              <a:gd name="T170" fmla="+- 0 379 311"/>
                              <a:gd name="T171" fmla="*/ 379 h 1497"/>
                              <a:gd name="T172" fmla="+- 0 4092 2862"/>
                              <a:gd name="T173" fmla="*/ T172 w 1319"/>
                              <a:gd name="T174" fmla="+- 0 652 311"/>
                              <a:gd name="T175" fmla="*/ 652 h 1497"/>
                              <a:gd name="T176" fmla="+- 0 3548 2862"/>
                              <a:gd name="T177" fmla="*/ T176 w 1319"/>
                              <a:gd name="T178" fmla="+- 0 652 311"/>
                              <a:gd name="T179" fmla="*/ 652 h 1497"/>
                              <a:gd name="T180" fmla="+- 0 3628 2862"/>
                              <a:gd name="T181" fmla="*/ T180 w 1319"/>
                              <a:gd name="T182" fmla="+- 0 663 311"/>
                              <a:gd name="T183" fmla="*/ 663 h 1497"/>
                              <a:gd name="T184" fmla="+- 0 3707 2862"/>
                              <a:gd name="T185" fmla="*/ T184 w 1319"/>
                              <a:gd name="T186" fmla="+- 0 686 311"/>
                              <a:gd name="T187" fmla="*/ 686 h 1497"/>
                              <a:gd name="T188" fmla="+- 0 3782 2862"/>
                              <a:gd name="T189" fmla="*/ T188 w 1319"/>
                              <a:gd name="T190" fmla="+- 0 720 311"/>
                              <a:gd name="T191" fmla="*/ 720 h 1497"/>
                              <a:gd name="T192" fmla="+- 0 3649 2862"/>
                              <a:gd name="T193" fmla="*/ T192 w 1319"/>
                              <a:gd name="T194" fmla="+- 0 857 311"/>
                              <a:gd name="T195" fmla="*/ 857 h 1497"/>
                              <a:gd name="T196" fmla="+- 0 4075 2862"/>
                              <a:gd name="T197" fmla="*/ T196 w 1319"/>
                              <a:gd name="T198" fmla="+- 0 719 311"/>
                              <a:gd name="T199" fmla="*/ 719 h 1497"/>
                              <a:gd name="T200" fmla="+- 0 4092 2862"/>
                              <a:gd name="T201" fmla="*/ T200 w 1319"/>
                              <a:gd name="T202" fmla="+- 0 652 311"/>
                              <a:gd name="T203" fmla="*/ 652 h 1497"/>
                              <a:gd name="T204" fmla="+- 0 4181 2862"/>
                              <a:gd name="T205" fmla="*/ T204 w 1319"/>
                              <a:gd name="T206" fmla="+- 0 311 311"/>
                              <a:gd name="T207" fmla="*/ 311 h 1497"/>
                              <a:gd name="T208" fmla="+- 0 4048 2862"/>
                              <a:gd name="T209" fmla="*/ T208 w 1319"/>
                              <a:gd name="T210" fmla="+- 0 448 311"/>
                              <a:gd name="T211" fmla="*/ 448 h 1497"/>
                              <a:gd name="T212" fmla="+- 0 4145 2862"/>
                              <a:gd name="T213" fmla="*/ T212 w 1319"/>
                              <a:gd name="T214" fmla="+- 0 448 311"/>
                              <a:gd name="T215" fmla="*/ 448 h 1497"/>
                              <a:gd name="T216" fmla="+- 0 4181 2862"/>
                              <a:gd name="T217" fmla="*/ T216 w 1319"/>
                              <a:gd name="T218" fmla="+- 0 311 311"/>
                              <a:gd name="T219" fmla="*/ 311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19" h="1497">
                                <a:moveTo>
                                  <a:pt x="896" y="68"/>
                                </a:moveTo>
                                <a:lnTo>
                                  <a:pt x="822" y="77"/>
                                </a:lnTo>
                                <a:lnTo>
                                  <a:pt x="748" y="95"/>
                                </a:lnTo>
                                <a:lnTo>
                                  <a:pt x="676" y="123"/>
                                </a:lnTo>
                                <a:lnTo>
                                  <a:pt x="607" y="160"/>
                                </a:lnTo>
                                <a:lnTo>
                                  <a:pt x="541" y="206"/>
                                </a:lnTo>
                                <a:lnTo>
                                  <a:pt x="480" y="263"/>
                                </a:lnTo>
                                <a:lnTo>
                                  <a:pt x="214" y="535"/>
                                </a:lnTo>
                                <a:lnTo>
                                  <a:pt x="158" y="599"/>
                                </a:lnTo>
                                <a:lnTo>
                                  <a:pt x="111" y="668"/>
                                </a:lnTo>
                                <a:lnTo>
                                  <a:pt x="72" y="740"/>
                                </a:lnTo>
                                <a:lnTo>
                                  <a:pt x="42" y="817"/>
                                </a:lnTo>
                                <a:lnTo>
                                  <a:pt x="19" y="895"/>
                                </a:lnTo>
                                <a:lnTo>
                                  <a:pt x="6" y="975"/>
                                </a:lnTo>
                                <a:lnTo>
                                  <a:pt x="0" y="1055"/>
                                </a:lnTo>
                                <a:lnTo>
                                  <a:pt x="3" y="1135"/>
                                </a:lnTo>
                                <a:lnTo>
                                  <a:pt x="15" y="1213"/>
                                </a:lnTo>
                                <a:lnTo>
                                  <a:pt x="35" y="1290"/>
                                </a:lnTo>
                                <a:lnTo>
                                  <a:pt x="64" y="1364"/>
                                </a:lnTo>
                                <a:lnTo>
                                  <a:pt x="102" y="1433"/>
                                </a:lnTo>
                                <a:lnTo>
                                  <a:pt x="149" y="1497"/>
                                </a:lnTo>
                                <a:lnTo>
                                  <a:pt x="415" y="1226"/>
                                </a:lnTo>
                                <a:lnTo>
                                  <a:pt x="366" y="1158"/>
                                </a:lnTo>
                                <a:lnTo>
                                  <a:pt x="327" y="1084"/>
                                </a:lnTo>
                                <a:lnTo>
                                  <a:pt x="298" y="1006"/>
                                </a:lnTo>
                                <a:lnTo>
                                  <a:pt x="278" y="925"/>
                                </a:lnTo>
                                <a:lnTo>
                                  <a:pt x="268" y="840"/>
                                </a:lnTo>
                                <a:lnTo>
                                  <a:pt x="267" y="756"/>
                                </a:lnTo>
                                <a:lnTo>
                                  <a:pt x="276" y="669"/>
                                </a:lnTo>
                                <a:lnTo>
                                  <a:pt x="295" y="584"/>
                                </a:lnTo>
                                <a:lnTo>
                                  <a:pt x="324" y="501"/>
                                </a:lnTo>
                                <a:lnTo>
                                  <a:pt x="363" y="419"/>
                                </a:lnTo>
                                <a:lnTo>
                                  <a:pt x="442" y="381"/>
                                </a:lnTo>
                                <a:lnTo>
                                  <a:pt x="522" y="357"/>
                                </a:lnTo>
                                <a:lnTo>
                                  <a:pt x="604" y="342"/>
                                </a:lnTo>
                                <a:lnTo>
                                  <a:pt x="686" y="341"/>
                                </a:lnTo>
                                <a:lnTo>
                                  <a:pt x="1230" y="341"/>
                                </a:lnTo>
                                <a:lnTo>
                                  <a:pt x="1283" y="137"/>
                                </a:lnTo>
                                <a:lnTo>
                                  <a:pt x="1186" y="137"/>
                                </a:lnTo>
                                <a:lnTo>
                                  <a:pt x="1116" y="104"/>
                                </a:lnTo>
                                <a:lnTo>
                                  <a:pt x="1044" y="82"/>
                                </a:lnTo>
                                <a:lnTo>
                                  <a:pt x="971" y="71"/>
                                </a:lnTo>
                                <a:lnTo>
                                  <a:pt x="896" y="68"/>
                                </a:lnTo>
                                <a:close/>
                                <a:moveTo>
                                  <a:pt x="1230" y="341"/>
                                </a:moveTo>
                                <a:lnTo>
                                  <a:pt x="686" y="341"/>
                                </a:lnTo>
                                <a:lnTo>
                                  <a:pt x="766" y="352"/>
                                </a:lnTo>
                                <a:lnTo>
                                  <a:pt x="845" y="375"/>
                                </a:lnTo>
                                <a:lnTo>
                                  <a:pt x="920" y="409"/>
                                </a:lnTo>
                                <a:lnTo>
                                  <a:pt x="787" y="546"/>
                                </a:lnTo>
                                <a:lnTo>
                                  <a:pt x="1213" y="408"/>
                                </a:lnTo>
                                <a:lnTo>
                                  <a:pt x="1230" y="341"/>
                                </a:lnTo>
                                <a:close/>
                                <a:moveTo>
                                  <a:pt x="1319" y="0"/>
                                </a:moveTo>
                                <a:lnTo>
                                  <a:pt x="1186" y="137"/>
                                </a:lnTo>
                                <a:lnTo>
                                  <a:pt x="1283" y="137"/>
                                </a:lnTo>
                                <a:lnTo>
                                  <a:pt x="1319" y="0"/>
                                </a:lnTo>
                                <a:close/>
                              </a:path>
                            </a:pathLst>
                          </a:custGeom>
                          <a:solidFill>
                            <a:srgbClr val="7D7D7D">
                              <a:alpha val="5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48" name="Freeform 48"/>
                        <wps:cNvSpPr>
                          <a:spLocks/>
                        </wps:cNvSpPr>
                        <wps:spPr bwMode="auto">
                          <a:xfrm>
                            <a:off x="1229" y="2405"/>
                            <a:ext cx="2340" cy="1140"/>
                          </a:xfrm>
                          <a:custGeom>
                            <a:avLst/>
                            <a:gdLst>
                              <a:gd name="T0" fmla="+- 0 4027 1980"/>
                              <a:gd name="T1" fmla="*/ T0 w 2340"/>
                              <a:gd name="T2" fmla="+- 0 1827 1827"/>
                              <a:gd name="T3" fmla="*/ 1827 h 1140"/>
                              <a:gd name="T4" fmla="+- 0 2273 1980"/>
                              <a:gd name="T5" fmla="*/ T4 w 2340"/>
                              <a:gd name="T6" fmla="+- 0 1827 1827"/>
                              <a:gd name="T7" fmla="*/ 1827 h 1140"/>
                              <a:gd name="T8" fmla="+- 0 2206 1980"/>
                              <a:gd name="T9" fmla="*/ T8 w 2340"/>
                              <a:gd name="T10" fmla="+- 0 1832 1827"/>
                              <a:gd name="T11" fmla="*/ 1832 h 1140"/>
                              <a:gd name="T12" fmla="+- 0 2144 1980"/>
                              <a:gd name="T13" fmla="*/ T12 w 2340"/>
                              <a:gd name="T14" fmla="+- 0 1847 1827"/>
                              <a:gd name="T15" fmla="*/ 1847 h 1140"/>
                              <a:gd name="T16" fmla="+- 0 2045 1980"/>
                              <a:gd name="T17" fmla="*/ T16 w 2340"/>
                              <a:gd name="T18" fmla="+- 0 1898 1827"/>
                              <a:gd name="T19" fmla="*/ 1898 h 1140"/>
                              <a:gd name="T20" fmla="+- 0 1988 1980"/>
                              <a:gd name="T21" fmla="*/ T20 w 2340"/>
                              <a:gd name="T22" fmla="+- 0 1974 1827"/>
                              <a:gd name="T23" fmla="*/ 1974 h 1140"/>
                              <a:gd name="T24" fmla="+- 0 1980 1980"/>
                              <a:gd name="T25" fmla="*/ T24 w 2340"/>
                              <a:gd name="T26" fmla="+- 0 2017 1827"/>
                              <a:gd name="T27" fmla="*/ 2017 h 1140"/>
                              <a:gd name="T28" fmla="+- 0 1980 1980"/>
                              <a:gd name="T29" fmla="*/ T28 w 2340"/>
                              <a:gd name="T30" fmla="+- 0 2777 1827"/>
                              <a:gd name="T31" fmla="*/ 2777 h 1140"/>
                              <a:gd name="T32" fmla="+- 0 2010 1980"/>
                              <a:gd name="T33" fmla="*/ T32 w 2340"/>
                              <a:gd name="T34" fmla="+- 0 2861 1827"/>
                              <a:gd name="T35" fmla="*/ 2861 h 1140"/>
                              <a:gd name="T36" fmla="+- 0 2089 1980"/>
                              <a:gd name="T37" fmla="*/ T36 w 2340"/>
                              <a:gd name="T38" fmla="+- 0 2925 1827"/>
                              <a:gd name="T39" fmla="*/ 2925 h 1140"/>
                              <a:gd name="T40" fmla="+- 0 2206 1980"/>
                              <a:gd name="T41" fmla="*/ T40 w 2340"/>
                              <a:gd name="T42" fmla="+- 0 2962 1827"/>
                              <a:gd name="T43" fmla="*/ 2962 h 1140"/>
                              <a:gd name="T44" fmla="+- 0 2273 1980"/>
                              <a:gd name="T45" fmla="*/ T44 w 2340"/>
                              <a:gd name="T46" fmla="+- 0 2967 1827"/>
                              <a:gd name="T47" fmla="*/ 2967 h 1140"/>
                              <a:gd name="T48" fmla="+- 0 4027 1980"/>
                              <a:gd name="T49" fmla="*/ T48 w 2340"/>
                              <a:gd name="T50" fmla="+- 0 2967 1827"/>
                              <a:gd name="T51" fmla="*/ 2967 h 1140"/>
                              <a:gd name="T52" fmla="+- 0 4094 1980"/>
                              <a:gd name="T53" fmla="*/ T52 w 2340"/>
                              <a:gd name="T54" fmla="+- 0 2962 1827"/>
                              <a:gd name="T55" fmla="*/ 2962 h 1140"/>
                              <a:gd name="T56" fmla="+- 0 4156 1980"/>
                              <a:gd name="T57" fmla="*/ T56 w 2340"/>
                              <a:gd name="T58" fmla="+- 0 2948 1827"/>
                              <a:gd name="T59" fmla="*/ 2948 h 1140"/>
                              <a:gd name="T60" fmla="+- 0 4255 1980"/>
                              <a:gd name="T61" fmla="*/ T60 w 2340"/>
                              <a:gd name="T62" fmla="+- 0 2896 1827"/>
                              <a:gd name="T63" fmla="*/ 2896 h 1140"/>
                              <a:gd name="T64" fmla="+- 0 4312 1980"/>
                              <a:gd name="T65" fmla="*/ T64 w 2340"/>
                              <a:gd name="T66" fmla="+- 0 2821 1827"/>
                              <a:gd name="T67" fmla="*/ 2821 h 1140"/>
                              <a:gd name="T68" fmla="+- 0 4320 1980"/>
                              <a:gd name="T69" fmla="*/ T68 w 2340"/>
                              <a:gd name="T70" fmla="+- 0 2777 1827"/>
                              <a:gd name="T71" fmla="*/ 2777 h 1140"/>
                              <a:gd name="T72" fmla="+- 0 4320 1980"/>
                              <a:gd name="T73" fmla="*/ T72 w 2340"/>
                              <a:gd name="T74" fmla="+- 0 2017 1827"/>
                              <a:gd name="T75" fmla="*/ 2017 h 1140"/>
                              <a:gd name="T76" fmla="+- 0 4290 1980"/>
                              <a:gd name="T77" fmla="*/ T76 w 2340"/>
                              <a:gd name="T78" fmla="+- 0 1934 1827"/>
                              <a:gd name="T79" fmla="*/ 1934 h 1140"/>
                              <a:gd name="T80" fmla="+- 0 4211 1980"/>
                              <a:gd name="T81" fmla="*/ T80 w 2340"/>
                              <a:gd name="T82" fmla="+- 0 1869 1827"/>
                              <a:gd name="T83" fmla="*/ 1869 h 1140"/>
                              <a:gd name="T84" fmla="+- 0 4094 1980"/>
                              <a:gd name="T85" fmla="*/ T84 w 2340"/>
                              <a:gd name="T86" fmla="+- 0 1832 1827"/>
                              <a:gd name="T87" fmla="*/ 1832 h 1140"/>
                              <a:gd name="T88" fmla="+- 0 4027 1980"/>
                              <a:gd name="T89" fmla="*/ T88 w 2340"/>
                              <a:gd name="T90" fmla="+- 0 1827 1827"/>
                              <a:gd name="T91" fmla="*/ 1827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40" h="1140">
                                <a:moveTo>
                                  <a:pt x="2047" y="0"/>
                                </a:moveTo>
                                <a:lnTo>
                                  <a:pt x="293" y="0"/>
                                </a:lnTo>
                                <a:lnTo>
                                  <a:pt x="226" y="5"/>
                                </a:lnTo>
                                <a:lnTo>
                                  <a:pt x="164" y="20"/>
                                </a:lnTo>
                                <a:lnTo>
                                  <a:pt x="65" y="71"/>
                                </a:lnTo>
                                <a:lnTo>
                                  <a:pt x="8" y="147"/>
                                </a:lnTo>
                                <a:lnTo>
                                  <a:pt x="0" y="190"/>
                                </a:lnTo>
                                <a:lnTo>
                                  <a:pt x="0" y="950"/>
                                </a:lnTo>
                                <a:lnTo>
                                  <a:pt x="30" y="1034"/>
                                </a:lnTo>
                                <a:lnTo>
                                  <a:pt x="109" y="1098"/>
                                </a:lnTo>
                                <a:lnTo>
                                  <a:pt x="226" y="1135"/>
                                </a:lnTo>
                                <a:lnTo>
                                  <a:pt x="293" y="1140"/>
                                </a:lnTo>
                                <a:lnTo>
                                  <a:pt x="2047" y="1140"/>
                                </a:lnTo>
                                <a:lnTo>
                                  <a:pt x="2114" y="1135"/>
                                </a:lnTo>
                                <a:lnTo>
                                  <a:pt x="2176" y="1121"/>
                                </a:lnTo>
                                <a:lnTo>
                                  <a:pt x="2275" y="1069"/>
                                </a:lnTo>
                                <a:lnTo>
                                  <a:pt x="2332" y="994"/>
                                </a:lnTo>
                                <a:lnTo>
                                  <a:pt x="2340" y="950"/>
                                </a:lnTo>
                                <a:lnTo>
                                  <a:pt x="2340" y="190"/>
                                </a:lnTo>
                                <a:lnTo>
                                  <a:pt x="2310" y="107"/>
                                </a:lnTo>
                                <a:lnTo>
                                  <a:pt x="2231" y="42"/>
                                </a:lnTo>
                                <a:lnTo>
                                  <a:pt x="2114" y="5"/>
                                </a:lnTo>
                                <a:lnTo>
                                  <a:pt x="2047" y="0"/>
                                </a:lnTo>
                                <a:close/>
                              </a:path>
                            </a:pathLst>
                          </a:custGeom>
                          <a:solidFill>
                            <a:srgbClr val="1F56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0B15" w:rsidRDefault="00CC0B15" w:rsidP="00385DC4">
                              <w:pPr>
                                <w:jc w:val="center"/>
                                <w:rPr>
                                  <w:rFonts w:eastAsia="Times New Roman"/>
                                </w:rPr>
                              </w:pPr>
                              <w:r>
                                <w:rPr>
                                  <w:rFonts w:eastAsia="Times New Roman"/>
                                </w:rPr>
                                <w:t>Tata kelola manajemen keuangan yang baik</w:t>
                              </w:r>
                            </w:p>
                          </w:txbxContent>
                        </wps:txbx>
                        <wps:bodyPr rot="0" vert="horz" wrap="square" lIns="91440" tIns="45720" rIns="91440" bIns="45720" anchor="t" anchorCtr="0" upright="1">
                          <a:noAutofit/>
                        </wps:bodyPr>
                      </wps:wsp>
                      <wps:wsp>
                        <wps:cNvPr id="49" name="AutoShape 37"/>
                        <wps:cNvSpPr>
                          <a:spLocks/>
                        </wps:cNvSpPr>
                        <wps:spPr bwMode="auto">
                          <a:xfrm>
                            <a:off x="2091" y="845"/>
                            <a:ext cx="1319" cy="1497"/>
                          </a:xfrm>
                          <a:custGeom>
                            <a:avLst/>
                            <a:gdLst>
                              <a:gd name="T0" fmla="+- 0 2991 2842"/>
                              <a:gd name="T1" fmla="*/ T0 w 1319"/>
                              <a:gd name="T2" fmla="+- 0 1764 267"/>
                              <a:gd name="T3" fmla="*/ 1764 h 1497"/>
                              <a:gd name="T4" fmla="+- 0 2944 2842"/>
                              <a:gd name="T5" fmla="*/ T4 w 1319"/>
                              <a:gd name="T6" fmla="+- 0 1700 267"/>
                              <a:gd name="T7" fmla="*/ 1700 h 1497"/>
                              <a:gd name="T8" fmla="+- 0 2906 2842"/>
                              <a:gd name="T9" fmla="*/ T8 w 1319"/>
                              <a:gd name="T10" fmla="+- 0 1631 267"/>
                              <a:gd name="T11" fmla="*/ 1631 h 1497"/>
                              <a:gd name="T12" fmla="+- 0 2877 2842"/>
                              <a:gd name="T13" fmla="*/ T12 w 1319"/>
                              <a:gd name="T14" fmla="+- 0 1557 267"/>
                              <a:gd name="T15" fmla="*/ 1557 h 1497"/>
                              <a:gd name="T16" fmla="+- 0 2857 2842"/>
                              <a:gd name="T17" fmla="*/ T16 w 1319"/>
                              <a:gd name="T18" fmla="+- 0 1480 267"/>
                              <a:gd name="T19" fmla="*/ 1480 h 1497"/>
                              <a:gd name="T20" fmla="+- 0 2845 2842"/>
                              <a:gd name="T21" fmla="*/ T20 w 1319"/>
                              <a:gd name="T22" fmla="+- 0 1402 267"/>
                              <a:gd name="T23" fmla="*/ 1402 h 1497"/>
                              <a:gd name="T24" fmla="+- 0 2842 2842"/>
                              <a:gd name="T25" fmla="*/ T24 w 1319"/>
                              <a:gd name="T26" fmla="+- 0 1322 267"/>
                              <a:gd name="T27" fmla="*/ 1322 h 1497"/>
                              <a:gd name="T28" fmla="+- 0 2848 2842"/>
                              <a:gd name="T29" fmla="*/ T28 w 1319"/>
                              <a:gd name="T30" fmla="+- 0 1242 267"/>
                              <a:gd name="T31" fmla="*/ 1242 h 1497"/>
                              <a:gd name="T32" fmla="+- 0 2861 2842"/>
                              <a:gd name="T33" fmla="*/ T32 w 1319"/>
                              <a:gd name="T34" fmla="+- 0 1162 267"/>
                              <a:gd name="T35" fmla="*/ 1162 h 1497"/>
                              <a:gd name="T36" fmla="+- 0 2884 2842"/>
                              <a:gd name="T37" fmla="*/ T36 w 1319"/>
                              <a:gd name="T38" fmla="+- 0 1084 267"/>
                              <a:gd name="T39" fmla="*/ 1084 h 1497"/>
                              <a:gd name="T40" fmla="+- 0 2914 2842"/>
                              <a:gd name="T41" fmla="*/ T40 w 1319"/>
                              <a:gd name="T42" fmla="+- 0 1007 267"/>
                              <a:gd name="T43" fmla="*/ 1007 h 1497"/>
                              <a:gd name="T44" fmla="+- 0 2953 2842"/>
                              <a:gd name="T45" fmla="*/ T44 w 1319"/>
                              <a:gd name="T46" fmla="+- 0 935 267"/>
                              <a:gd name="T47" fmla="*/ 935 h 1497"/>
                              <a:gd name="T48" fmla="+- 0 3000 2842"/>
                              <a:gd name="T49" fmla="*/ T48 w 1319"/>
                              <a:gd name="T50" fmla="+- 0 866 267"/>
                              <a:gd name="T51" fmla="*/ 866 h 1497"/>
                              <a:gd name="T52" fmla="+- 0 3056 2842"/>
                              <a:gd name="T53" fmla="*/ T52 w 1319"/>
                              <a:gd name="T54" fmla="+- 0 802 267"/>
                              <a:gd name="T55" fmla="*/ 802 h 1497"/>
                              <a:gd name="T56" fmla="+- 0 3322 2842"/>
                              <a:gd name="T57" fmla="*/ T56 w 1319"/>
                              <a:gd name="T58" fmla="+- 0 530 267"/>
                              <a:gd name="T59" fmla="*/ 530 h 1497"/>
                              <a:gd name="T60" fmla="+- 0 3383 2842"/>
                              <a:gd name="T61" fmla="*/ T60 w 1319"/>
                              <a:gd name="T62" fmla="+- 0 473 267"/>
                              <a:gd name="T63" fmla="*/ 473 h 1497"/>
                              <a:gd name="T64" fmla="+- 0 3449 2842"/>
                              <a:gd name="T65" fmla="*/ T64 w 1319"/>
                              <a:gd name="T66" fmla="+- 0 427 267"/>
                              <a:gd name="T67" fmla="*/ 427 h 1497"/>
                              <a:gd name="T68" fmla="+- 0 3518 2842"/>
                              <a:gd name="T69" fmla="*/ T68 w 1319"/>
                              <a:gd name="T70" fmla="+- 0 390 267"/>
                              <a:gd name="T71" fmla="*/ 390 h 1497"/>
                              <a:gd name="T72" fmla="+- 0 3590 2842"/>
                              <a:gd name="T73" fmla="*/ T72 w 1319"/>
                              <a:gd name="T74" fmla="+- 0 362 267"/>
                              <a:gd name="T75" fmla="*/ 362 h 1497"/>
                              <a:gd name="T76" fmla="+- 0 3664 2842"/>
                              <a:gd name="T77" fmla="*/ T76 w 1319"/>
                              <a:gd name="T78" fmla="+- 0 344 267"/>
                              <a:gd name="T79" fmla="*/ 344 h 1497"/>
                              <a:gd name="T80" fmla="+- 0 3738 2842"/>
                              <a:gd name="T81" fmla="*/ T80 w 1319"/>
                              <a:gd name="T82" fmla="+- 0 335 267"/>
                              <a:gd name="T83" fmla="*/ 335 h 1497"/>
                              <a:gd name="T84" fmla="+- 0 3813 2842"/>
                              <a:gd name="T85" fmla="*/ T84 w 1319"/>
                              <a:gd name="T86" fmla="+- 0 338 267"/>
                              <a:gd name="T87" fmla="*/ 338 h 1497"/>
                              <a:gd name="T88" fmla="+- 0 3886 2842"/>
                              <a:gd name="T89" fmla="*/ T88 w 1319"/>
                              <a:gd name="T90" fmla="+- 0 349 267"/>
                              <a:gd name="T91" fmla="*/ 349 h 1497"/>
                              <a:gd name="T92" fmla="+- 0 3958 2842"/>
                              <a:gd name="T93" fmla="*/ T92 w 1319"/>
                              <a:gd name="T94" fmla="+- 0 371 267"/>
                              <a:gd name="T95" fmla="*/ 371 h 1497"/>
                              <a:gd name="T96" fmla="+- 0 4028 2842"/>
                              <a:gd name="T97" fmla="*/ T96 w 1319"/>
                              <a:gd name="T98" fmla="+- 0 404 267"/>
                              <a:gd name="T99" fmla="*/ 404 h 1497"/>
                              <a:gd name="T100" fmla="+- 0 4161 2842"/>
                              <a:gd name="T101" fmla="*/ T100 w 1319"/>
                              <a:gd name="T102" fmla="+- 0 267 267"/>
                              <a:gd name="T103" fmla="*/ 267 h 1497"/>
                              <a:gd name="T104" fmla="+- 0 4055 2842"/>
                              <a:gd name="T105" fmla="*/ T104 w 1319"/>
                              <a:gd name="T106" fmla="+- 0 675 267"/>
                              <a:gd name="T107" fmla="*/ 675 h 1497"/>
                              <a:gd name="T108" fmla="+- 0 3629 2842"/>
                              <a:gd name="T109" fmla="*/ T108 w 1319"/>
                              <a:gd name="T110" fmla="+- 0 813 267"/>
                              <a:gd name="T111" fmla="*/ 813 h 1497"/>
                              <a:gd name="T112" fmla="+- 0 3762 2842"/>
                              <a:gd name="T113" fmla="*/ T112 w 1319"/>
                              <a:gd name="T114" fmla="+- 0 676 267"/>
                              <a:gd name="T115" fmla="*/ 676 h 1497"/>
                              <a:gd name="T116" fmla="+- 0 3687 2842"/>
                              <a:gd name="T117" fmla="*/ T116 w 1319"/>
                              <a:gd name="T118" fmla="+- 0 642 267"/>
                              <a:gd name="T119" fmla="*/ 642 h 1497"/>
                              <a:gd name="T120" fmla="+- 0 3608 2842"/>
                              <a:gd name="T121" fmla="*/ T120 w 1319"/>
                              <a:gd name="T122" fmla="+- 0 619 267"/>
                              <a:gd name="T123" fmla="*/ 619 h 1497"/>
                              <a:gd name="T124" fmla="+- 0 3528 2842"/>
                              <a:gd name="T125" fmla="*/ T124 w 1319"/>
                              <a:gd name="T126" fmla="+- 0 608 267"/>
                              <a:gd name="T127" fmla="*/ 608 h 1497"/>
                              <a:gd name="T128" fmla="+- 0 3446 2842"/>
                              <a:gd name="T129" fmla="*/ T128 w 1319"/>
                              <a:gd name="T130" fmla="+- 0 609 267"/>
                              <a:gd name="T131" fmla="*/ 609 h 1497"/>
                              <a:gd name="T132" fmla="+- 0 3364 2842"/>
                              <a:gd name="T133" fmla="*/ T132 w 1319"/>
                              <a:gd name="T134" fmla="+- 0 624 267"/>
                              <a:gd name="T135" fmla="*/ 624 h 1497"/>
                              <a:gd name="T136" fmla="+- 0 3284 2842"/>
                              <a:gd name="T137" fmla="*/ T136 w 1319"/>
                              <a:gd name="T138" fmla="+- 0 648 267"/>
                              <a:gd name="T139" fmla="*/ 648 h 1497"/>
                              <a:gd name="T140" fmla="+- 0 3205 2842"/>
                              <a:gd name="T141" fmla="*/ T140 w 1319"/>
                              <a:gd name="T142" fmla="+- 0 686 267"/>
                              <a:gd name="T143" fmla="*/ 686 h 1497"/>
                              <a:gd name="T144" fmla="+- 0 3166 2842"/>
                              <a:gd name="T145" fmla="*/ T144 w 1319"/>
                              <a:gd name="T146" fmla="+- 0 768 267"/>
                              <a:gd name="T147" fmla="*/ 768 h 1497"/>
                              <a:gd name="T148" fmla="+- 0 3137 2842"/>
                              <a:gd name="T149" fmla="*/ T148 w 1319"/>
                              <a:gd name="T150" fmla="+- 0 851 267"/>
                              <a:gd name="T151" fmla="*/ 851 h 1497"/>
                              <a:gd name="T152" fmla="+- 0 3118 2842"/>
                              <a:gd name="T153" fmla="*/ T152 w 1319"/>
                              <a:gd name="T154" fmla="+- 0 936 267"/>
                              <a:gd name="T155" fmla="*/ 936 h 1497"/>
                              <a:gd name="T156" fmla="+- 0 3109 2842"/>
                              <a:gd name="T157" fmla="*/ T156 w 1319"/>
                              <a:gd name="T158" fmla="+- 0 1023 267"/>
                              <a:gd name="T159" fmla="*/ 1023 h 1497"/>
                              <a:gd name="T160" fmla="+- 0 3110 2842"/>
                              <a:gd name="T161" fmla="*/ T160 w 1319"/>
                              <a:gd name="T162" fmla="+- 0 1107 267"/>
                              <a:gd name="T163" fmla="*/ 1107 h 1497"/>
                              <a:gd name="T164" fmla="+- 0 3120 2842"/>
                              <a:gd name="T165" fmla="*/ T164 w 1319"/>
                              <a:gd name="T166" fmla="+- 0 1192 267"/>
                              <a:gd name="T167" fmla="*/ 1192 h 1497"/>
                              <a:gd name="T168" fmla="+- 0 3140 2842"/>
                              <a:gd name="T169" fmla="*/ T168 w 1319"/>
                              <a:gd name="T170" fmla="+- 0 1273 267"/>
                              <a:gd name="T171" fmla="*/ 1273 h 1497"/>
                              <a:gd name="T172" fmla="+- 0 3169 2842"/>
                              <a:gd name="T173" fmla="*/ T172 w 1319"/>
                              <a:gd name="T174" fmla="+- 0 1351 267"/>
                              <a:gd name="T175" fmla="*/ 1351 h 1497"/>
                              <a:gd name="T176" fmla="+- 0 3208 2842"/>
                              <a:gd name="T177" fmla="*/ T176 w 1319"/>
                              <a:gd name="T178" fmla="+- 0 1425 267"/>
                              <a:gd name="T179" fmla="*/ 1425 h 1497"/>
                              <a:gd name="T180" fmla="+- 0 3257 2842"/>
                              <a:gd name="T181" fmla="*/ T180 w 1319"/>
                              <a:gd name="T182" fmla="+- 0 1493 267"/>
                              <a:gd name="T183" fmla="*/ 1493 h 1497"/>
                              <a:gd name="T184" fmla="+- 0 2991 2842"/>
                              <a:gd name="T185" fmla="*/ T184 w 1319"/>
                              <a:gd name="T186" fmla="+- 0 1764 267"/>
                              <a:gd name="T187" fmla="*/ 1764 h 1497"/>
                              <a:gd name="T188" fmla="+- 0 3056 2842"/>
                              <a:gd name="T189" fmla="*/ T188 w 1319"/>
                              <a:gd name="T190" fmla="+- 0 802 267"/>
                              <a:gd name="T191" fmla="*/ 802 h 1497"/>
                              <a:gd name="T192" fmla="+- 0 3090 2842"/>
                              <a:gd name="T193" fmla="*/ T192 w 1319"/>
                              <a:gd name="T194" fmla="+- 0 770 267"/>
                              <a:gd name="T195" fmla="*/ 770 h 1497"/>
                              <a:gd name="T196" fmla="+- 0 3127 2842"/>
                              <a:gd name="T197" fmla="*/ T196 w 1319"/>
                              <a:gd name="T198" fmla="+- 0 739 267"/>
                              <a:gd name="T199" fmla="*/ 739 h 1497"/>
                              <a:gd name="T200" fmla="+- 0 3165 2842"/>
                              <a:gd name="T201" fmla="*/ T200 w 1319"/>
                              <a:gd name="T202" fmla="+- 0 711 267"/>
                              <a:gd name="T203" fmla="*/ 711 h 1497"/>
                              <a:gd name="T204" fmla="+- 0 3205 2842"/>
                              <a:gd name="T205" fmla="*/ T204 w 1319"/>
                              <a:gd name="T206" fmla="+- 0 686 267"/>
                              <a:gd name="T207" fmla="*/ 686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19" h="1497">
                                <a:moveTo>
                                  <a:pt x="149" y="1497"/>
                                </a:moveTo>
                                <a:lnTo>
                                  <a:pt x="102" y="1433"/>
                                </a:lnTo>
                                <a:lnTo>
                                  <a:pt x="64" y="1364"/>
                                </a:lnTo>
                                <a:lnTo>
                                  <a:pt x="35" y="1290"/>
                                </a:lnTo>
                                <a:lnTo>
                                  <a:pt x="15" y="1213"/>
                                </a:lnTo>
                                <a:lnTo>
                                  <a:pt x="3" y="1135"/>
                                </a:lnTo>
                                <a:lnTo>
                                  <a:pt x="0" y="1055"/>
                                </a:lnTo>
                                <a:lnTo>
                                  <a:pt x="6" y="975"/>
                                </a:lnTo>
                                <a:lnTo>
                                  <a:pt x="19" y="895"/>
                                </a:lnTo>
                                <a:lnTo>
                                  <a:pt x="42" y="817"/>
                                </a:lnTo>
                                <a:lnTo>
                                  <a:pt x="72" y="740"/>
                                </a:lnTo>
                                <a:lnTo>
                                  <a:pt x="111" y="668"/>
                                </a:lnTo>
                                <a:lnTo>
                                  <a:pt x="158" y="599"/>
                                </a:lnTo>
                                <a:lnTo>
                                  <a:pt x="214" y="535"/>
                                </a:lnTo>
                                <a:lnTo>
                                  <a:pt x="480" y="263"/>
                                </a:lnTo>
                                <a:lnTo>
                                  <a:pt x="541" y="206"/>
                                </a:lnTo>
                                <a:lnTo>
                                  <a:pt x="607" y="160"/>
                                </a:lnTo>
                                <a:lnTo>
                                  <a:pt x="676" y="123"/>
                                </a:lnTo>
                                <a:lnTo>
                                  <a:pt x="748" y="95"/>
                                </a:lnTo>
                                <a:lnTo>
                                  <a:pt x="822" y="77"/>
                                </a:lnTo>
                                <a:lnTo>
                                  <a:pt x="896" y="68"/>
                                </a:lnTo>
                                <a:lnTo>
                                  <a:pt x="971" y="71"/>
                                </a:lnTo>
                                <a:lnTo>
                                  <a:pt x="1044" y="82"/>
                                </a:lnTo>
                                <a:lnTo>
                                  <a:pt x="1116" y="104"/>
                                </a:lnTo>
                                <a:lnTo>
                                  <a:pt x="1186" y="137"/>
                                </a:lnTo>
                                <a:lnTo>
                                  <a:pt x="1319" y="0"/>
                                </a:lnTo>
                                <a:lnTo>
                                  <a:pt x="1213" y="408"/>
                                </a:lnTo>
                                <a:lnTo>
                                  <a:pt x="787" y="546"/>
                                </a:lnTo>
                                <a:lnTo>
                                  <a:pt x="920" y="409"/>
                                </a:lnTo>
                                <a:lnTo>
                                  <a:pt x="845" y="375"/>
                                </a:lnTo>
                                <a:lnTo>
                                  <a:pt x="766" y="352"/>
                                </a:lnTo>
                                <a:lnTo>
                                  <a:pt x="686" y="341"/>
                                </a:lnTo>
                                <a:lnTo>
                                  <a:pt x="604" y="342"/>
                                </a:lnTo>
                                <a:lnTo>
                                  <a:pt x="522" y="357"/>
                                </a:lnTo>
                                <a:lnTo>
                                  <a:pt x="442" y="381"/>
                                </a:lnTo>
                                <a:lnTo>
                                  <a:pt x="363" y="419"/>
                                </a:lnTo>
                                <a:lnTo>
                                  <a:pt x="324" y="501"/>
                                </a:lnTo>
                                <a:lnTo>
                                  <a:pt x="295" y="584"/>
                                </a:lnTo>
                                <a:lnTo>
                                  <a:pt x="276" y="669"/>
                                </a:lnTo>
                                <a:lnTo>
                                  <a:pt x="267" y="756"/>
                                </a:lnTo>
                                <a:lnTo>
                                  <a:pt x="268" y="840"/>
                                </a:lnTo>
                                <a:lnTo>
                                  <a:pt x="278" y="925"/>
                                </a:lnTo>
                                <a:lnTo>
                                  <a:pt x="298" y="1006"/>
                                </a:lnTo>
                                <a:lnTo>
                                  <a:pt x="327" y="1084"/>
                                </a:lnTo>
                                <a:lnTo>
                                  <a:pt x="366" y="1158"/>
                                </a:lnTo>
                                <a:lnTo>
                                  <a:pt x="415" y="1226"/>
                                </a:lnTo>
                                <a:lnTo>
                                  <a:pt x="149" y="1497"/>
                                </a:lnTo>
                                <a:close/>
                                <a:moveTo>
                                  <a:pt x="214" y="535"/>
                                </a:moveTo>
                                <a:lnTo>
                                  <a:pt x="248" y="503"/>
                                </a:lnTo>
                                <a:lnTo>
                                  <a:pt x="285" y="472"/>
                                </a:lnTo>
                                <a:lnTo>
                                  <a:pt x="323" y="444"/>
                                </a:lnTo>
                                <a:lnTo>
                                  <a:pt x="363" y="419"/>
                                </a:lnTo>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50" name="Freeform 50"/>
                        <wps:cNvSpPr>
                          <a:spLocks/>
                        </wps:cNvSpPr>
                        <wps:spPr bwMode="auto">
                          <a:xfrm>
                            <a:off x="3681" y="2741"/>
                            <a:ext cx="2421" cy="1021"/>
                          </a:xfrm>
                          <a:custGeom>
                            <a:avLst/>
                            <a:gdLst>
                              <a:gd name="T0" fmla="+- 0 6700 4432"/>
                              <a:gd name="T1" fmla="*/ T0 w 2421"/>
                              <a:gd name="T2" fmla="+- 0 2163 2163"/>
                              <a:gd name="T3" fmla="*/ 2163 h 1021"/>
                              <a:gd name="T4" fmla="+- 0 4585 4432"/>
                              <a:gd name="T5" fmla="*/ T4 w 2421"/>
                              <a:gd name="T6" fmla="+- 0 2163 2163"/>
                              <a:gd name="T7" fmla="*/ 2163 h 1021"/>
                              <a:gd name="T8" fmla="+- 0 4525 4432"/>
                              <a:gd name="T9" fmla="*/ T8 w 2421"/>
                              <a:gd name="T10" fmla="+- 0 2177 2163"/>
                              <a:gd name="T11" fmla="*/ 2177 h 1021"/>
                              <a:gd name="T12" fmla="+- 0 4477 4432"/>
                              <a:gd name="T13" fmla="*/ T12 w 2421"/>
                              <a:gd name="T14" fmla="+- 0 2214 2163"/>
                              <a:gd name="T15" fmla="*/ 2214 h 1021"/>
                              <a:gd name="T16" fmla="+- 0 4444 4432"/>
                              <a:gd name="T17" fmla="*/ T16 w 2421"/>
                              <a:gd name="T18" fmla="+- 0 2267 2163"/>
                              <a:gd name="T19" fmla="*/ 2267 h 1021"/>
                              <a:gd name="T20" fmla="+- 0 4432 4432"/>
                              <a:gd name="T21" fmla="*/ T20 w 2421"/>
                              <a:gd name="T22" fmla="+- 0 2333 2163"/>
                              <a:gd name="T23" fmla="*/ 2333 h 1021"/>
                              <a:gd name="T24" fmla="+- 0 4432 4432"/>
                              <a:gd name="T25" fmla="*/ T24 w 2421"/>
                              <a:gd name="T26" fmla="+- 0 3014 2163"/>
                              <a:gd name="T27" fmla="*/ 3014 h 1021"/>
                              <a:gd name="T28" fmla="+- 0 4444 4432"/>
                              <a:gd name="T29" fmla="*/ T28 w 2421"/>
                              <a:gd name="T30" fmla="+- 0 3081 2163"/>
                              <a:gd name="T31" fmla="*/ 3081 h 1021"/>
                              <a:gd name="T32" fmla="+- 0 4477 4432"/>
                              <a:gd name="T33" fmla="*/ T32 w 2421"/>
                              <a:gd name="T34" fmla="+- 0 3134 2163"/>
                              <a:gd name="T35" fmla="*/ 3134 h 1021"/>
                              <a:gd name="T36" fmla="+- 0 4525 4432"/>
                              <a:gd name="T37" fmla="*/ T36 w 2421"/>
                              <a:gd name="T38" fmla="+- 0 3171 2163"/>
                              <a:gd name="T39" fmla="*/ 3171 h 1021"/>
                              <a:gd name="T40" fmla="+- 0 4585 4432"/>
                              <a:gd name="T41" fmla="*/ T40 w 2421"/>
                              <a:gd name="T42" fmla="+- 0 3184 2163"/>
                              <a:gd name="T43" fmla="*/ 3184 h 1021"/>
                              <a:gd name="T44" fmla="+- 0 6700 4432"/>
                              <a:gd name="T45" fmla="*/ T44 w 2421"/>
                              <a:gd name="T46" fmla="+- 0 3184 2163"/>
                              <a:gd name="T47" fmla="*/ 3184 h 1021"/>
                              <a:gd name="T48" fmla="+- 0 6760 4432"/>
                              <a:gd name="T49" fmla="*/ T48 w 2421"/>
                              <a:gd name="T50" fmla="+- 0 3171 2163"/>
                              <a:gd name="T51" fmla="*/ 3171 h 1021"/>
                              <a:gd name="T52" fmla="+- 0 6808 4432"/>
                              <a:gd name="T53" fmla="*/ T52 w 2421"/>
                              <a:gd name="T54" fmla="+- 0 3134 2163"/>
                              <a:gd name="T55" fmla="*/ 3134 h 1021"/>
                              <a:gd name="T56" fmla="+- 0 6841 4432"/>
                              <a:gd name="T57" fmla="*/ T56 w 2421"/>
                              <a:gd name="T58" fmla="+- 0 3081 2163"/>
                              <a:gd name="T59" fmla="*/ 3081 h 1021"/>
                              <a:gd name="T60" fmla="+- 0 6853 4432"/>
                              <a:gd name="T61" fmla="*/ T60 w 2421"/>
                              <a:gd name="T62" fmla="+- 0 3014 2163"/>
                              <a:gd name="T63" fmla="*/ 3014 h 1021"/>
                              <a:gd name="T64" fmla="+- 0 6853 4432"/>
                              <a:gd name="T65" fmla="*/ T64 w 2421"/>
                              <a:gd name="T66" fmla="+- 0 2333 2163"/>
                              <a:gd name="T67" fmla="*/ 2333 h 1021"/>
                              <a:gd name="T68" fmla="+- 0 6841 4432"/>
                              <a:gd name="T69" fmla="*/ T68 w 2421"/>
                              <a:gd name="T70" fmla="+- 0 2267 2163"/>
                              <a:gd name="T71" fmla="*/ 2267 h 1021"/>
                              <a:gd name="T72" fmla="+- 0 6808 4432"/>
                              <a:gd name="T73" fmla="*/ T72 w 2421"/>
                              <a:gd name="T74" fmla="+- 0 2214 2163"/>
                              <a:gd name="T75" fmla="*/ 2214 h 1021"/>
                              <a:gd name="T76" fmla="+- 0 6760 4432"/>
                              <a:gd name="T77" fmla="*/ T76 w 2421"/>
                              <a:gd name="T78" fmla="+- 0 2177 2163"/>
                              <a:gd name="T79" fmla="*/ 2177 h 1021"/>
                              <a:gd name="T80" fmla="+- 0 6700 4432"/>
                              <a:gd name="T81" fmla="*/ T80 w 2421"/>
                              <a:gd name="T82" fmla="+- 0 2163 2163"/>
                              <a:gd name="T83" fmla="*/ 2163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1" h="1021">
                                <a:moveTo>
                                  <a:pt x="2268" y="0"/>
                                </a:moveTo>
                                <a:lnTo>
                                  <a:pt x="153" y="0"/>
                                </a:lnTo>
                                <a:lnTo>
                                  <a:pt x="93" y="14"/>
                                </a:lnTo>
                                <a:lnTo>
                                  <a:pt x="45" y="51"/>
                                </a:lnTo>
                                <a:lnTo>
                                  <a:pt x="12" y="104"/>
                                </a:lnTo>
                                <a:lnTo>
                                  <a:pt x="0" y="170"/>
                                </a:lnTo>
                                <a:lnTo>
                                  <a:pt x="0" y="851"/>
                                </a:lnTo>
                                <a:lnTo>
                                  <a:pt x="12" y="918"/>
                                </a:lnTo>
                                <a:lnTo>
                                  <a:pt x="45" y="971"/>
                                </a:lnTo>
                                <a:lnTo>
                                  <a:pt x="93" y="1008"/>
                                </a:lnTo>
                                <a:lnTo>
                                  <a:pt x="153" y="1021"/>
                                </a:lnTo>
                                <a:lnTo>
                                  <a:pt x="2268" y="1021"/>
                                </a:lnTo>
                                <a:lnTo>
                                  <a:pt x="2328" y="1008"/>
                                </a:lnTo>
                                <a:lnTo>
                                  <a:pt x="2376" y="971"/>
                                </a:lnTo>
                                <a:lnTo>
                                  <a:pt x="2409" y="918"/>
                                </a:lnTo>
                                <a:lnTo>
                                  <a:pt x="2421" y="851"/>
                                </a:lnTo>
                                <a:lnTo>
                                  <a:pt x="2421" y="170"/>
                                </a:lnTo>
                                <a:lnTo>
                                  <a:pt x="2409" y="104"/>
                                </a:lnTo>
                                <a:lnTo>
                                  <a:pt x="2376" y="51"/>
                                </a:lnTo>
                                <a:lnTo>
                                  <a:pt x="2328" y="14"/>
                                </a:lnTo>
                                <a:lnTo>
                                  <a:pt x="2268" y="0"/>
                                </a:lnTo>
                                <a:close/>
                              </a:path>
                            </a:pathLst>
                          </a:custGeom>
                          <a:solidFill>
                            <a:srgbClr val="4E5F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0B15" w:rsidRDefault="00CC0B15" w:rsidP="00385DC4">
                              <w:pPr>
                                <w:jc w:val="center"/>
                                <w:rPr>
                                  <w:rFonts w:eastAsia="Times New Roman"/>
                                </w:rPr>
                              </w:pPr>
                              <w:r>
                                <w:rPr>
                                  <w:lang w:val="id-ID"/>
                                </w:rPr>
                                <w:t xml:space="preserve">Mem- </w:t>
                              </w:r>
                              <w:r>
                                <w:rPr>
                                  <w:i/>
                                  <w:lang w:val="id-ID"/>
                                </w:rPr>
                                <w:t xml:space="preserve">Branding </w:t>
                              </w:r>
                              <w:r>
                                <w:rPr>
                                  <w:lang w:val="id-ID"/>
                                </w:rPr>
                                <w:t>produk unggulan milik mitra</w:t>
                              </w:r>
                            </w:p>
                          </w:txbxContent>
                        </wps:txbx>
                        <wps:bodyPr rot="0" vert="horz" wrap="square" lIns="91440" tIns="45720" rIns="91440" bIns="45720" anchor="t" anchorCtr="0" upright="1">
                          <a:noAutofit/>
                        </wps:bodyPr>
                      </wps:wsp>
                      <wps:wsp>
                        <wps:cNvPr id="51" name="Freeform 51"/>
                        <wps:cNvSpPr>
                          <a:spLocks/>
                        </wps:cNvSpPr>
                        <wps:spPr bwMode="auto">
                          <a:xfrm>
                            <a:off x="3661" y="2697"/>
                            <a:ext cx="2421" cy="1021"/>
                          </a:xfrm>
                          <a:custGeom>
                            <a:avLst/>
                            <a:gdLst>
                              <a:gd name="T0" fmla="+- 0 4565 4412"/>
                              <a:gd name="T1" fmla="*/ T0 w 2421"/>
                              <a:gd name="T2" fmla="+- 0 2119 2119"/>
                              <a:gd name="T3" fmla="*/ 2119 h 1021"/>
                              <a:gd name="T4" fmla="+- 0 4505 4412"/>
                              <a:gd name="T5" fmla="*/ T4 w 2421"/>
                              <a:gd name="T6" fmla="+- 0 2133 2119"/>
                              <a:gd name="T7" fmla="*/ 2133 h 1021"/>
                              <a:gd name="T8" fmla="+- 0 4457 4412"/>
                              <a:gd name="T9" fmla="*/ T8 w 2421"/>
                              <a:gd name="T10" fmla="+- 0 2170 2119"/>
                              <a:gd name="T11" fmla="*/ 2170 h 1021"/>
                              <a:gd name="T12" fmla="+- 0 4424 4412"/>
                              <a:gd name="T13" fmla="*/ T12 w 2421"/>
                              <a:gd name="T14" fmla="+- 0 2223 2119"/>
                              <a:gd name="T15" fmla="*/ 2223 h 1021"/>
                              <a:gd name="T16" fmla="+- 0 4412 4412"/>
                              <a:gd name="T17" fmla="*/ T16 w 2421"/>
                              <a:gd name="T18" fmla="+- 0 2289 2119"/>
                              <a:gd name="T19" fmla="*/ 2289 h 1021"/>
                              <a:gd name="T20" fmla="+- 0 4412 4412"/>
                              <a:gd name="T21" fmla="*/ T20 w 2421"/>
                              <a:gd name="T22" fmla="+- 0 2970 2119"/>
                              <a:gd name="T23" fmla="*/ 2970 h 1021"/>
                              <a:gd name="T24" fmla="+- 0 4424 4412"/>
                              <a:gd name="T25" fmla="*/ T24 w 2421"/>
                              <a:gd name="T26" fmla="+- 0 3037 2119"/>
                              <a:gd name="T27" fmla="*/ 3037 h 1021"/>
                              <a:gd name="T28" fmla="+- 0 4457 4412"/>
                              <a:gd name="T29" fmla="*/ T28 w 2421"/>
                              <a:gd name="T30" fmla="+- 0 3090 2119"/>
                              <a:gd name="T31" fmla="*/ 3090 h 1021"/>
                              <a:gd name="T32" fmla="+- 0 4505 4412"/>
                              <a:gd name="T33" fmla="*/ T32 w 2421"/>
                              <a:gd name="T34" fmla="+- 0 3127 2119"/>
                              <a:gd name="T35" fmla="*/ 3127 h 1021"/>
                              <a:gd name="T36" fmla="+- 0 4565 4412"/>
                              <a:gd name="T37" fmla="*/ T36 w 2421"/>
                              <a:gd name="T38" fmla="+- 0 3140 2119"/>
                              <a:gd name="T39" fmla="*/ 3140 h 1021"/>
                              <a:gd name="T40" fmla="+- 0 6680 4412"/>
                              <a:gd name="T41" fmla="*/ T40 w 2421"/>
                              <a:gd name="T42" fmla="+- 0 3140 2119"/>
                              <a:gd name="T43" fmla="*/ 3140 h 1021"/>
                              <a:gd name="T44" fmla="+- 0 6740 4412"/>
                              <a:gd name="T45" fmla="*/ T44 w 2421"/>
                              <a:gd name="T46" fmla="+- 0 3127 2119"/>
                              <a:gd name="T47" fmla="*/ 3127 h 1021"/>
                              <a:gd name="T48" fmla="+- 0 6788 4412"/>
                              <a:gd name="T49" fmla="*/ T48 w 2421"/>
                              <a:gd name="T50" fmla="+- 0 3090 2119"/>
                              <a:gd name="T51" fmla="*/ 3090 h 1021"/>
                              <a:gd name="T52" fmla="+- 0 6821 4412"/>
                              <a:gd name="T53" fmla="*/ T52 w 2421"/>
                              <a:gd name="T54" fmla="+- 0 3037 2119"/>
                              <a:gd name="T55" fmla="*/ 3037 h 1021"/>
                              <a:gd name="T56" fmla="+- 0 6833 4412"/>
                              <a:gd name="T57" fmla="*/ T56 w 2421"/>
                              <a:gd name="T58" fmla="+- 0 2970 2119"/>
                              <a:gd name="T59" fmla="*/ 2970 h 1021"/>
                              <a:gd name="T60" fmla="+- 0 6833 4412"/>
                              <a:gd name="T61" fmla="*/ T60 w 2421"/>
                              <a:gd name="T62" fmla="+- 0 2289 2119"/>
                              <a:gd name="T63" fmla="*/ 2289 h 1021"/>
                              <a:gd name="T64" fmla="+- 0 6821 4412"/>
                              <a:gd name="T65" fmla="*/ T64 w 2421"/>
                              <a:gd name="T66" fmla="+- 0 2223 2119"/>
                              <a:gd name="T67" fmla="*/ 2223 h 1021"/>
                              <a:gd name="T68" fmla="+- 0 6788 4412"/>
                              <a:gd name="T69" fmla="*/ T68 w 2421"/>
                              <a:gd name="T70" fmla="+- 0 2170 2119"/>
                              <a:gd name="T71" fmla="*/ 2170 h 1021"/>
                              <a:gd name="T72" fmla="+- 0 6740 4412"/>
                              <a:gd name="T73" fmla="*/ T72 w 2421"/>
                              <a:gd name="T74" fmla="+- 0 2133 2119"/>
                              <a:gd name="T75" fmla="*/ 2133 h 1021"/>
                              <a:gd name="T76" fmla="+- 0 6680 4412"/>
                              <a:gd name="T77" fmla="*/ T76 w 2421"/>
                              <a:gd name="T78" fmla="+- 0 2119 2119"/>
                              <a:gd name="T79" fmla="*/ 2119 h 1021"/>
                              <a:gd name="T80" fmla="+- 0 4565 4412"/>
                              <a:gd name="T81" fmla="*/ T80 w 2421"/>
                              <a:gd name="T82" fmla="+- 0 2119 2119"/>
                              <a:gd name="T83" fmla="*/ 2119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1" h="1021">
                                <a:moveTo>
                                  <a:pt x="153" y="0"/>
                                </a:moveTo>
                                <a:lnTo>
                                  <a:pt x="93" y="14"/>
                                </a:lnTo>
                                <a:lnTo>
                                  <a:pt x="45" y="51"/>
                                </a:lnTo>
                                <a:lnTo>
                                  <a:pt x="12" y="104"/>
                                </a:lnTo>
                                <a:lnTo>
                                  <a:pt x="0" y="170"/>
                                </a:lnTo>
                                <a:lnTo>
                                  <a:pt x="0" y="851"/>
                                </a:lnTo>
                                <a:lnTo>
                                  <a:pt x="12" y="918"/>
                                </a:lnTo>
                                <a:lnTo>
                                  <a:pt x="45" y="971"/>
                                </a:lnTo>
                                <a:lnTo>
                                  <a:pt x="93" y="1008"/>
                                </a:lnTo>
                                <a:lnTo>
                                  <a:pt x="153" y="1021"/>
                                </a:lnTo>
                                <a:lnTo>
                                  <a:pt x="2268" y="1021"/>
                                </a:lnTo>
                                <a:lnTo>
                                  <a:pt x="2328" y="1008"/>
                                </a:lnTo>
                                <a:lnTo>
                                  <a:pt x="2376" y="971"/>
                                </a:lnTo>
                                <a:lnTo>
                                  <a:pt x="2409" y="918"/>
                                </a:lnTo>
                                <a:lnTo>
                                  <a:pt x="2421" y="851"/>
                                </a:lnTo>
                                <a:lnTo>
                                  <a:pt x="2421" y="170"/>
                                </a:lnTo>
                                <a:lnTo>
                                  <a:pt x="2409" y="104"/>
                                </a:lnTo>
                                <a:lnTo>
                                  <a:pt x="2376" y="51"/>
                                </a:lnTo>
                                <a:lnTo>
                                  <a:pt x="2328" y="14"/>
                                </a:lnTo>
                                <a:lnTo>
                                  <a:pt x="2268" y="0"/>
                                </a:lnTo>
                                <a:lnTo>
                                  <a:pt x="153" y="0"/>
                                </a:lnTo>
                                <a:close/>
                              </a:path>
                            </a:pathLst>
                          </a:custGeom>
                          <a:noFill/>
                          <a:ln w="12700">
                            <a:solidFill>
                              <a:srgbClr val="C2D49B"/>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52" name="Freeform 52"/>
                        <wps:cNvSpPr>
                          <a:spLocks/>
                        </wps:cNvSpPr>
                        <wps:spPr bwMode="auto">
                          <a:xfrm>
                            <a:off x="2091" y="1264"/>
                            <a:ext cx="415" cy="1079"/>
                          </a:xfrm>
                          <a:custGeom>
                            <a:avLst/>
                            <a:gdLst>
                              <a:gd name="T0" fmla="+- 0 3205 2842"/>
                              <a:gd name="T1" fmla="*/ T0 w 415"/>
                              <a:gd name="T2" fmla="+- 0 686 686"/>
                              <a:gd name="T3" fmla="*/ 686 h 1079"/>
                              <a:gd name="T4" fmla="+- 0 3127 2842"/>
                              <a:gd name="T5" fmla="*/ T4 w 415"/>
                              <a:gd name="T6" fmla="+- 0 739 686"/>
                              <a:gd name="T7" fmla="*/ 739 h 1079"/>
                              <a:gd name="T8" fmla="+- 0 3056 2842"/>
                              <a:gd name="T9" fmla="*/ T8 w 415"/>
                              <a:gd name="T10" fmla="+- 0 802 686"/>
                              <a:gd name="T11" fmla="*/ 802 h 1079"/>
                              <a:gd name="T12" fmla="+- 0 3000 2842"/>
                              <a:gd name="T13" fmla="*/ T12 w 415"/>
                              <a:gd name="T14" fmla="+- 0 866 686"/>
                              <a:gd name="T15" fmla="*/ 866 h 1079"/>
                              <a:gd name="T16" fmla="+- 0 2953 2842"/>
                              <a:gd name="T17" fmla="*/ T16 w 415"/>
                              <a:gd name="T18" fmla="+- 0 935 686"/>
                              <a:gd name="T19" fmla="*/ 935 h 1079"/>
                              <a:gd name="T20" fmla="+- 0 2914 2842"/>
                              <a:gd name="T21" fmla="*/ T20 w 415"/>
                              <a:gd name="T22" fmla="+- 0 1007 686"/>
                              <a:gd name="T23" fmla="*/ 1007 h 1079"/>
                              <a:gd name="T24" fmla="+- 0 2884 2842"/>
                              <a:gd name="T25" fmla="*/ T24 w 415"/>
                              <a:gd name="T26" fmla="+- 0 1084 686"/>
                              <a:gd name="T27" fmla="*/ 1084 h 1079"/>
                              <a:gd name="T28" fmla="+- 0 2861 2842"/>
                              <a:gd name="T29" fmla="*/ T28 w 415"/>
                              <a:gd name="T30" fmla="+- 0 1162 686"/>
                              <a:gd name="T31" fmla="*/ 1162 h 1079"/>
                              <a:gd name="T32" fmla="+- 0 2848 2842"/>
                              <a:gd name="T33" fmla="*/ T32 w 415"/>
                              <a:gd name="T34" fmla="+- 0 1243 686"/>
                              <a:gd name="T35" fmla="*/ 1243 h 1079"/>
                              <a:gd name="T36" fmla="+- 0 2842 2842"/>
                              <a:gd name="T37" fmla="*/ T36 w 415"/>
                              <a:gd name="T38" fmla="+- 0 1323 686"/>
                              <a:gd name="T39" fmla="*/ 1323 h 1079"/>
                              <a:gd name="T40" fmla="+- 0 2845 2842"/>
                              <a:gd name="T41" fmla="*/ T40 w 415"/>
                              <a:gd name="T42" fmla="+- 0 1403 686"/>
                              <a:gd name="T43" fmla="*/ 1403 h 1079"/>
                              <a:gd name="T44" fmla="+- 0 2857 2842"/>
                              <a:gd name="T45" fmla="*/ T44 w 415"/>
                              <a:gd name="T46" fmla="+- 0 1481 686"/>
                              <a:gd name="T47" fmla="*/ 1481 h 1079"/>
                              <a:gd name="T48" fmla="+- 0 2877 2842"/>
                              <a:gd name="T49" fmla="*/ T48 w 415"/>
                              <a:gd name="T50" fmla="+- 0 1558 686"/>
                              <a:gd name="T51" fmla="*/ 1558 h 1079"/>
                              <a:gd name="T52" fmla="+- 0 2906 2842"/>
                              <a:gd name="T53" fmla="*/ T52 w 415"/>
                              <a:gd name="T54" fmla="+- 0 1632 686"/>
                              <a:gd name="T55" fmla="*/ 1632 h 1079"/>
                              <a:gd name="T56" fmla="+- 0 2944 2842"/>
                              <a:gd name="T57" fmla="*/ T56 w 415"/>
                              <a:gd name="T58" fmla="+- 0 1701 686"/>
                              <a:gd name="T59" fmla="*/ 1701 h 1079"/>
                              <a:gd name="T60" fmla="+- 0 2991 2842"/>
                              <a:gd name="T61" fmla="*/ T60 w 415"/>
                              <a:gd name="T62" fmla="+- 0 1765 686"/>
                              <a:gd name="T63" fmla="*/ 1765 h 1079"/>
                              <a:gd name="T64" fmla="+- 0 3257 2842"/>
                              <a:gd name="T65" fmla="*/ T64 w 415"/>
                              <a:gd name="T66" fmla="+- 0 1493 686"/>
                              <a:gd name="T67" fmla="*/ 1493 h 1079"/>
                              <a:gd name="T68" fmla="+- 0 3208 2842"/>
                              <a:gd name="T69" fmla="*/ T68 w 415"/>
                              <a:gd name="T70" fmla="+- 0 1425 686"/>
                              <a:gd name="T71" fmla="*/ 1425 h 1079"/>
                              <a:gd name="T72" fmla="+- 0 3169 2842"/>
                              <a:gd name="T73" fmla="*/ T72 w 415"/>
                              <a:gd name="T74" fmla="+- 0 1352 686"/>
                              <a:gd name="T75" fmla="*/ 1352 h 1079"/>
                              <a:gd name="T76" fmla="+- 0 3140 2842"/>
                              <a:gd name="T77" fmla="*/ T76 w 415"/>
                              <a:gd name="T78" fmla="+- 0 1274 686"/>
                              <a:gd name="T79" fmla="*/ 1274 h 1079"/>
                              <a:gd name="T80" fmla="+- 0 3120 2842"/>
                              <a:gd name="T81" fmla="*/ T80 w 415"/>
                              <a:gd name="T82" fmla="+- 0 1192 686"/>
                              <a:gd name="T83" fmla="*/ 1192 h 1079"/>
                              <a:gd name="T84" fmla="+- 0 3110 2842"/>
                              <a:gd name="T85" fmla="*/ T84 w 415"/>
                              <a:gd name="T86" fmla="+- 0 1108 686"/>
                              <a:gd name="T87" fmla="*/ 1108 h 1079"/>
                              <a:gd name="T88" fmla="+- 0 3109 2842"/>
                              <a:gd name="T89" fmla="*/ T88 w 415"/>
                              <a:gd name="T90" fmla="+- 0 1023 686"/>
                              <a:gd name="T91" fmla="*/ 1023 h 1079"/>
                              <a:gd name="T92" fmla="+- 0 3118 2842"/>
                              <a:gd name="T93" fmla="*/ T92 w 415"/>
                              <a:gd name="T94" fmla="+- 0 936 686"/>
                              <a:gd name="T95" fmla="*/ 936 h 1079"/>
                              <a:gd name="T96" fmla="+- 0 3137 2842"/>
                              <a:gd name="T97" fmla="*/ T96 w 415"/>
                              <a:gd name="T98" fmla="+- 0 851 686"/>
                              <a:gd name="T99" fmla="*/ 851 h 1079"/>
                              <a:gd name="T100" fmla="+- 0 3166 2842"/>
                              <a:gd name="T101" fmla="*/ T100 w 415"/>
                              <a:gd name="T102" fmla="+- 0 768 686"/>
                              <a:gd name="T103" fmla="*/ 768 h 1079"/>
                              <a:gd name="T104" fmla="+- 0 3205 2842"/>
                              <a:gd name="T105" fmla="*/ T104 w 415"/>
                              <a:gd name="T106" fmla="+- 0 686 686"/>
                              <a:gd name="T107" fmla="*/ 686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5" h="1079">
                                <a:moveTo>
                                  <a:pt x="363" y="0"/>
                                </a:moveTo>
                                <a:lnTo>
                                  <a:pt x="285" y="53"/>
                                </a:lnTo>
                                <a:lnTo>
                                  <a:pt x="214" y="116"/>
                                </a:lnTo>
                                <a:lnTo>
                                  <a:pt x="158" y="180"/>
                                </a:lnTo>
                                <a:lnTo>
                                  <a:pt x="111" y="249"/>
                                </a:lnTo>
                                <a:lnTo>
                                  <a:pt x="72" y="321"/>
                                </a:lnTo>
                                <a:lnTo>
                                  <a:pt x="42" y="398"/>
                                </a:lnTo>
                                <a:lnTo>
                                  <a:pt x="19" y="476"/>
                                </a:lnTo>
                                <a:lnTo>
                                  <a:pt x="6" y="557"/>
                                </a:lnTo>
                                <a:lnTo>
                                  <a:pt x="0" y="637"/>
                                </a:lnTo>
                                <a:lnTo>
                                  <a:pt x="3" y="717"/>
                                </a:lnTo>
                                <a:lnTo>
                                  <a:pt x="15" y="795"/>
                                </a:lnTo>
                                <a:lnTo>
                                  <a:pt x="35" y="872"/>
                                </a:lnTo>
                                <a:lnTo>
                                  <a:pt x="64" y="946"/>
                                </a:lnTo>
                                <a:lnTo>
                                  <a:pt x="102" y="1015"/>
                                </a:lnTo>
                                <a:lnTo>
                                  <a:pt x="149" y="1079"/>
                                </a:lnTo>
                                <a:lnTo>
                                  <a:pt x="415" y="807"/>
                                </a:lnTo>
                                <a:lnTo>
                                  <a:pt x="366" y="739"/>
                                </a:lnTo>
                                <a:lnTo>
                                  <a:pt x="327" y="666"/>
                                </a:lnTo>
                                <a:lnTo>
                                  <a:pt x="298" y="588"/>
                                </a:lnTo>
                                <a:lnTo>
                                  <a:pt x="278" y="506"/>
                                </a:lnTo>
                                <a:lnTo>
                                  <a:pt x="268" y="422"/>
                                </a:lnTo>
                                <a:lnTo>
                                  <a:pt x="267" y="337"/>
                                </a:lnTo>
                                <a:lnTo>
                                  <a:pt x="276" y="250"/>
                                </a:lnTo>
                                <a:lnTo>
                                  <a:pt x="295" y="165"/>
                                </a:lnTo>
                                <a:lnTo>
                                  <a:pt x="324" y="82"/>
                                </a:lnTo>
                                <a:lnTo>
                                  <a:pt x="363" y="0"/>
                                </a:lnTo>
                                <a:close/>
                              </a:path>
                            </a:pathLst>
                          </a:custGeom>
                          <a:solidFill>
                            <a:srgbClr val="52525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53" name="AutoShape 33"/>
                        <wps:cNvSpPr>
                          <a:spLocks/>
                        </wps:cNvSpPr>
                        <wps:spPr bwMode="auto">
                          <a:xfrm>
                            <a:off x="4613" y="2229"/>
                            <a:ext cx="405" cy="398"/>
                          </a:xfrm>
                          <a:custGeom>
                            <a:avLst/>
                            <a:gdLst>
                              <a:gd name="T0" fmla="+- 0 5668 5364"/>
                              <a:gd name="T1" fmla="*/ T0 w 405"/>
                              <a:gd name="T2" fmla="+- 0 1770 1651"/>
                              <a:gd name="T3" fmla="*/ 1770 h 398"/>
                              <a:gd name="T4" fmla="+- 0 5465 5364"/>
                              <a:gd name="T5" fmla="*/ T4 w 405"/>
                              <a:gd name="T6" fmla="+- 0 1770 1651"/>
                              <a:gd name="T7" fmla="*/ 1770 h 398"/>
                              <a:gd name="T8" fmla="+- 0 5465 5364"/>
                              <a:gd name="T9" fmla="*/ T8 w 405"/>
                              <a:gd name="T10" fmla="+- 0 2049 1651"/>
                              <a:gd name="T11" fmla="*/ 2049 h 398"/>
                              <a:gd name="T12" fmla="+- 0 5668 5364"/>
                              <a:gd name="T13" fmla="*/ T12 w 405"/>
                              <a:gd name="T14" fmla="+- 0 2049 1651"/>
                              <a:gd name="T15" fmla="*/ 2049 h 398"/>
                              <a:gd name="T16" fmla="+- 0 5668 5364"/>
                              <a:gd name="T17" fmla="*/ T16 w 405"/>
                              <a:gd name="T18" fmla="+- 0 1770 1651"/>
                              <a:gd name="T19" fmla="*/ 1770 h 398"/>
                              <a:gd name="T20" fmla="+- 0 5567 5364"/>
                              <a:gd name="T21" fmla="*/ T20 w 405"/>
                              <a:gd name="T22" fmla="+- 0 1651 1651"/>
                              <a:gd name="T23" fmla="*/ 1651 h 398"/>
                              <a:gd name="T24" fmla="+- 0 5364 5364"/>
                              <a:gd name="T25" fmla="*/ T24 w 405"/>
                              <a:gd name="T26" fmla="+- 0 1770 1651"/>
                              <a:gd name="T27" fmla="*/ 1770 h 398"/>
                              <a:gd name="T28" fmla="+- 0 5769 5364"/>
                              <a:gd name="T29" fmla="*/ T28 w 405"/>
                              <a:gd name="T30" fmla="+- 0 1770 1651"/>
                              <a:gd name="T31" fmla="*/ 1770 h 398"/>
                              <a:gd name="T32" fmla="+- 0 5567 5364"/>
                              <a:gd name="T33" fmla="*/ T32 w 405"/>
                              <a:gd name="T34" fmla="+- 0 1651 1651"/>
                              <a:gd name="T35" fmla="*/ 165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398">
                                <a:moveTo>
                                  <a:pt x="304" y="119"/>
                                </a:moveTo>
                                <a:lnTo>
                                  <a:pt x="101" y="119"/>
                                </a:lnTo>
                                <a:lnTo>
                                  <a:pt x="101" y="398"/>
                                </a:lnTo>
                                <a:lnTo>
                                  <a:pt x="304" y="398"/>
                                </a:lnTo>
                                <a:lnTo>
                                  <a:pt x="304" y="119"/>
                                </a:lnTo>
                                <a:close/>
                                <a:moveTo>
                                  <a:pt x="203" y="0"/>
                                </a:moveTo>
                                <a:lnTo>
                                  <a:pt x="0" y="119"/>
                                </a:lnTo>
                                <a:lnTo>
                                  <a:pt x="405" y="119"/>
                                </a:lnTo>
                                <a:lnTo>
                                  <a:pt x="203" y="0"/>
                                </a:lnTo>
                                <a:close/>
                              </a:path>
                            </a:pathLst>
                          </a:custGeom>
                          <a:solidFill>
                            <a:srgbClr val="60222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54" name="Line 32"/>
                        <wps:cNvCnPr>
                          <a:cxnSpLocks noChangeShapeType="1"/>
                        </wps:cNvCnPr>
                        <wps:spPr bwMode="auto">
                          <a:xfrm>
                            <a:off x="4714" y="2657"/>
                            <a:ext cx="203" cy="0"/>
                          </a:xfrm>
                          <a:prstGeom prst="line">
                            <a:avLst/>
                          </a:prstGeom>
                          <a:noFill/>
                          <a:ln w="16788">
                            <a:solidFill>
                              <a:srgbClr val="602221"/>
                            </a:solidFill>
                            <a:prstDash val="solid"/>
                            <a:round/>
                            <a:headEnd/>
                            <a:tailEnd/>
                          </a:ln>
                          <a:extLst>
                            <a:ext uri="{909E8E84-426E-40DD-AFC4-6F175D3DCCD1}">
                              <a14:hiddenFill xmlns:a14="http://schemas.microsoft.com/office/drawing/2010/main">
                                <a:noFill/>
                              </a14:hiddenFill>
                            </a:ext>
                          </a:extLst>
                        </wps:spPr>
                        <wps:bodyPr/>
                      </wps:wsp>
                      <wps:wsp>
                        <wps:cNvPr id="55" name="Freeform 55"/>
                        <wps:cNvSpPr>
                          <a:spLocks/>
                        </wps:cNvSpPr>
                        <wps:spPr bwMode="auto">
                          <a:xfrm>
                            <a:off x="6427" y="0"/>
                            <a:ext cx="3212" cy="3542"/>
                          </a:xfrm>
                          <a:custGeom>
                            <a:avLst/>
                            <a:gdLst>
                              <a:gd name="T0" fmla="+- 0 10390 7178"/>
                              <a:gd name="T1" fmla="*/ T0 w 3212"/>
                              <a:gd name="T2" fmla="+- 0 -578 -578"/>
                              <a:gd name="T3" fmla="*/ -578 h 3542"/>
                              <a:gd name="T4" fmla="+- 0 7178 7178"/>
                              <a:gd name="T5" fmla="*/ T4 w 3212"/>
                              <a:gd name="T6" fmla="+- 0 -578 -578"/>
                              <a:gd name="T7" fmla="*/ -578 h 3542"/>
                              <a:gd name="T8" fmla="+- 0 7178 7178"/>
                              <a:gd name="T9" fmla="*/ T8 w 3212"/>
                              <a:gd name="T10" fmla="+- 0 2964 -578"/>
                              <a:gd name="T11" fmla="*/ 2964 h 3542"/>
                              <a:gd name="T12" fmla="+- 0 9732 7178"/>
                              <a:gd name="T13" fmla="*/ T12 w 3212"/>
                              <a:gd name="T14" fmla="+- 0 2964 -578"/>
                              <a:gd name="T15" fmla="*/ 2964 h 3542"/>
                              <a:gd name="T16" fmla="+- 0 10390 7178"/>
                              <a:gd name="T17" fmla="*/ T16 w 3212"/>
                              <a:gd name="T18" fmla="+- 0 2239 -578"/>
                              <a:gd name="T19" fmla="*/ 2239 h 3542"/>
                              <a:gd name="T20" fmla="+- 0 10390 7178"/>
                              <a:gd name="T21" fmla="*/ T20 w 3212"/>
                              <a:gd name="T22" fmla="+- 0 -578 -578"/>
                              <a:gd name="T23" fmla="*/ -578 h 3542"/>
                            </a:gdLst>
                            <a:ahLst/>
                            <a:cxnLst>
                              <a:cxn ang="0">
                                <a:pos x="T1" y="T3"/>
                              </a:cxn>
                              <a:cxn ang="0">
                                <a:pos x="T5" y="T7"/>
                              </a:cxn>
                              <a:cxn ang="0">
                                <a:pos x="T9" y="T11"/>
                              </a:cxn>
                              <a:cxn ang="0">
                                <a:pos x="T13" y="T15"/>
                              </a:cxn>
                              <a:cxn ang="0">
                                <a:pos x="T17" y="T19"/>
                              </a:cxn>
                              <a:cxn ang="0">
                                <a:pos x="T21" y="T23"/>
                              </a:cxn>
                            </a:cxnLst>
                            <a:rect l="0" t="0" r="r" b="b"/>
                            <a:pathLst>
                              <a:path w="3212" h="3542">
                                <a:moveTo>
                                  <a:pt x="3212" y="0"/>
                                </a:moveTo>
                                <a:lnTo>
                                  <a:pt x="0" y="0"/>
                                </a:lnTo>
                                <a:lnTo>
                                  <a:pt x="0" y="3542"/>
                                </a:lnTo>
                                <a:lnTo>
                                  <a:pt x="2554" y="3542"/>
                                </a:lnTo>
                                <a:lnTo>
                                  <a:pt x="3212" y="2817"/>
                                </a:lnTo>
                                <a:lnTo>
                                  <a:pt x="3212" y="0"/>
                                </a:lnTo>
                                <a:close/>
                              </a:path>
                            </a:pathLst>
                          </a:custGeom>
                          <a:solidFill>
                            <a:srgbClr val="95460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56" name="Freeform 56"/>
                        <wps:cNvSpPr>
                          <a:spLocks/>
                        </wps:cNvSpPr>
                        <wps:spPr bwMode="auto">
                          <a:xfrm>
                            <a:off x="4593" y="2184"/>
                            <a:ext cx="405" cy="398"/>
                          </a:xfrm>
                          <a:custGeom>
                            <a:avLst/>
                            <a:gdLst>
                              <a:gd name="T0" fmla="+- 0 5344 5344"/>
                              <a:gd name="T1" fmla="*/ T0 w 405"/>
                              <a:gd name="T2" fmla="+- 0 1725 1606"/>
                              <a:gd name="T3" fmla="*/ 1725 h 398"/>
                              <a:gd name="T4" fmla="+- 0 5445 5344"/>
                              <a:gd name="T5" fmla="*/ T4 w 405"/>
                              <a:gd name="T6" fmla="+- 0 1725 1606"/>
                              <a:gd name="T7" fmla="*/ 1725 h 398"/>
                              <a:gd name="T8" fmla="+- 0 5445 5344"/>
                              <a:gd name="T9" fmla="*/ T8 w 405"/>
                              <a:gd name="T10" fmla="+- 0 2004 1606"/>
                              <a:gd name="T11" fmla="*/ 2004 h 398"/>
                              <a:gd name="T12" fmla="+- 0 5648 5344"/>
                              <a:gd name="T13" fmla="*/ T12 w 405"/>
                              <a:gd name="T14" fmla="+- 0 2004 1606"/>
                              <a:gd name="T15" fmla="*/ 2004 h 398"/>
                              <a:gd name="T16" fmla="+- 0 5648 5344"/>
                              <a:gd name="T17" fmla="*/ T16 w 405"/>
                              <a:gd name="T18" fmla="+- 0 1725 1606"/>
                              <a:gd name="T19" fmla="*/ 1725 h 398"/>
                              <a:gd name="T20" fmla="+- 0 5749 5344"/>
                              <a:gd name="T21" fmla="*/ T20 w 405"/>
                              <a:gd name="T22" fmla="+- 0 1725 1606"/>
                              <a:gd name="T23" fmla="*/ 1725 h 398"/>
                              <a:gd name="T24" fmla="+- 0 5547 5344"/>
                              <a:gd name="T25" fmla="*/ T24 w 405"/>
                              <a:gd name="T26" fmla="+- 0 1606 1606"/>
                              <a:gd name="T27" fmla="*/ 1606 h 398"/>
                              <a:gd name="T28" fmla="+- 0 5344 5344"/>
                              <a:gd name="T29" fmla="*/ T28 w 405"/>
                              <a:gd name="T30" fmla="+- 0 1725 1606"/>
                              <a:gd name="T31" fmla="*/ 1725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398">
                                <a:moveTo>
                                  <a:pt x="0" y="119"/>
                                </a:moveTo>
                                <a:lnTo>
                                  <a:pt x="101" y="119"/>
                                </a:lnTo>
                                <a:lnTo>
                                  <a:pt x="101" y="398"/>
                                </a:lnTo>
                                <a:lnTo>
                                  <a:pt x="304" y="398"/>
                                </a:lnTo>
                                <a:lnTo>
                                  <a:pt x="304" y="119"/>
                                </a:lnTo>
                                <a:lnTo>
                                  <a:pt x="405" y="119"/>
                                </a:lnTo>
                                <a:lnTo>
                                  <a:pt x="203" y="0"/>
                                </a:lnTo>
                                <a:lnTo>
                                  <a:pt x="0" y="119"/>
                                </a:lnTo>
                                <a:close/>
                              </a:path>
                            </a:pathLst>
                          </a:custGeom>
                          <a:noFill/>
                          <a:ln w="127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57" name="Line 29"/>
                        <wps:cNvCnPr>
                          <a:cxnSpLocks noChangeShapeType="1"/>
                        </wps:cNvCnPr>
                        <wps:spPr bwMode="auto">
                          <a:xfrm>
                            <a:off x="4684" y="2626"/>
                            <a:ext cx="223" cy="0"/>
                          </a:xfrm>
                          <a:prstGeom prst="line">
                            <a:avLst/>
                          </a:prstGeom>
                          <a:noFill/>
                          <a:ln w="51435">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 name="AutoShape 28"/>
                        <wps:cNvSpPr>
                          <a:spLocks/>
                        </wps:cNvSpPr>
                        <wps:spPr bwMode="auto">
                          <a:xfrm>
                            <a:off x="9051" y="2599"/>
                            <a:ext cx="658" cy="725"/>
                          </a:xfrm>
                          <a:custGeom>
                            <a:avLst/>
                            <a:gdLst>
                              <a:gd name="T0" fmla="+- 0 9972 9802"/>
                              <a:gd name="T1" fmla="*/ T0 w 658"/>
                              <a:gd name="T2" fmla="+- 0 2046 2021"/>
                              <a:gd name="T3" fmla="*/ 2046 h 725"/>
                              <a:gd name="T4" fmla="+- 0 9802 9802"/>
                              <a:gd name="T5" fmla="*/ T4 w 658"/>
                              <a:gd name="T6" fmla="+- 0 2746 2021"/>
                              <a:gd name="T7" fmla="*/ 2746 h 725"/>
                              <a:gd name="T8" fmla="+- 0 10365 9802"/>
                              <a:gd name="T9" fmla="*/ T8 w 658"/>
                              <a:gd name="T10" fmla="+- 0 2126 2021"/>
                              <a:gd name="T11" fmla="*/ 2126 h 725"/>
                              <a:gd name="T12" fmla="+- 0 10114 9802"/>
                              <a:gd name="T13" fmla="*/ T12 w 658"/>
                              <a:gd name="T14" fmla="+- 0 2126 2021"/>
                              <a:gd name="T15" fmla="*/ 2126 h 725"/>
                              <a:gd name="T16" fmla="+- 0 10055 9802"/>
                              <a:gd name="T17" fmla="*/ T16 w 658"/>
                              <a:gd name="T18" fmla="+- 0 2113 2021"/>
                              <a:gd name="T19" fmla="*/ 2113 h 725"/>
                              <a:gd name="T20" fmla="+- 0 10007 9802"/>
                              <a:gd name="T21" fmla="*/ T20 w 658"/>
                              <a:gd name="T22" fmla="+- 0 2086 2021"/>
                              <a:gd name="T23" fmla="*/ 2086 h 725"/>
                              <a:gd name="T24" fmla="+- 0 9972 9802"/>
                              <a:gd name="T25" fmla="*/ T24 w 658"/>
                              <a:gd name="T26" fmla="+- 0 2046 2021"/>
                              <a:gd name="T27" fmla="*/ 2046 h 725"/>
                              <a:gd name="T28" fmla="+- 0 10460 9802"/>
                              <a:gd name="T29" fmla="*/ T28 w 658"/>
                              <a:gd name="T30" fmla="+- 0 2021 2021"/>
                              <a:gd name="T31" fmla="*/ 2021 h 725"/>
                              <a:gd name="T32" fmla="+- 0 10359 9802"/>
                              <a:gd name="T33" fmla="*/ T32 w 658"/>
                              <a:gd name="T34" fmla="+- 0 2072 2021"/>
                              <a:gd name="T35" fmla="*/ 2072 h 725"/>
                              <a:gd name="T36" fmla="+- 0 10267 9802"/>
                              <a:gd name="T37" fmla="*/ T36 w 658"/>
                              <a:gd name="T38" fmla="+- 0 2105 2021"/>
                              <a:gd name="T39" fmla="*/ 2105 h 725"/>
                              <a:gd name="T40" fmla="+- 0 10185 9802"/>
                              <a:gd name="T41" fmla="*/ T40 w 658"/>
                              <a:gd name="T42" fmla="+- 0 2123 2021"/>
                              <a:gd name="T43" fmla="*/ 2123 h 725"/>
                              <a:gd name="T44" fmla="+- 0 10114 9802"/>
                              <a:gd name="T45" fmla="*/ T44 w 658"/>
                              <a:gd name="T46" fmla="+- 0 2126 2021"/>
                              <a:gd name="T47" fmla="*/ 2126 h 725"/>
                              <a:gd name="T48" fmla="+- 0 10365 9802"/>
                              <a:gd name="T49" fmla="*/ T48 w 658"/>
                              <a:gd name="T50" fmla="+- 0 2126 2021"/>
                              <a:gd name="T51" fmla="*/ 2126 h 725"/>
                              <a:gd name="T52" fmla="+- 0 10460 9802"/>
                              <a:gd name="T53" fmla="*/ T52 w 658"/>
                              <a:gd name="T54" fmla="+- 0 2021 2021"/>
                              <a:gd name="T55" fmla="*/ 2021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8" h="725">
                                <a:moveTo>
                                  <a:pt x="170" y="25"/>
                                </a:moveTo>
                                <a:lnTo>
                                  <a:pt x="0" y="725"/>
                                </a:lnTo>
                                <a:lnTo>
                                  <a:pt x="563" y="105"/>
                                </a:lnTo>
                                <a:lnTo>
                                  <a:pt x="312" y="105"/>
                                </a:lnTo>
                                <a:lnTo>
                                  <a:pt x="253" y="92"/>
                                </a:lnTo>
                                <a:lnTo>
                                  <a:pt x="205" y="65"/>
                                </a:lnTo>
                                <a:lnTo>
                                  <a:pt x="170" y="25"/>
                                </a:lnTo>
                                <a:close/>
                                <a:moveTo>
                                  <a:pt x="658" y="0"/>
                                </a:moveTo>
                                <a:lnTo>
                                  <a:pt x="557" y="51"/>
                                </a:lnTo>
                                <a:lnTo>
                                  <a:pt x="465" y="84"/>
                                </a:lnTo>
                                <a:lnTo>
                                  <a:pt x="383" y="102"/>
                                </a:lnTo>
                                <a:lnTo>
                                  <a:pt x="312" y="105"/>
                                </a:lnTo>
                                <a:lnTo>
                                  <a:pt x="563" y="105"/>
                                </a:lnTo>
                                <a:lnTo>
                                  <a:pt x="65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59" name="AutoShape 27"/>
                        <wps:cNvSpPr>
                          <a:spLocks/>
                        </wps:cNvSpPr>
                        <wps:spPr bwMode="auto">
                          <a:xfrm>
                            <a:off x="5894" y="1502"/>
                            <a:ext cx="606" cy="187"/>
                          </a:xfrm>
                          <a:custGeom>
                            <a:avLst/>
                            <a:gdLst>
                              <a:gd name="T0" fmla="+- 0 7370 6764"/>
                              <a:gd name="T1" fmla="*/ T0 w 606"/>
                              <a:gd name="T2" fmla="+- 0 924 924"/>
                              <a:gd name="T3" fmla="*/ 924 h 187"/>
                              <a:gd name="T4" fmla="+- 0 7297 6764"/>
                              <a:gd name="T5" fmla="*/ T4 w 606"/>
                              <a:gd name="T6" fmla="+- 0 971 924"/>
                              <a:gd name="T7" fmla="*/ 971 h 187"/>
                              <a:gd name="T8" fmla="+- 0 6990 6764"/>
                              <a:gd name="T9" fmla="*/ T8 w 606"/>
                              <a:gd name="T10" fmla="+- 0 971 924"/>
                              <a:gd name="T11" fmla="*/ 971 h 187"/>
                              <a:gd name="T12" fmla="+- 0 6844 6764"/>
                              <a:gd name="T13" fmla="*/ T12 w 606"/>
                              <a:gd name="T14" fmla="+- 0 1065 924"/>
                              <a:gd name="T15" fmla="*/ 1065 h 187"/>
                              <a:gd name="T16" fmla="+- 0 7152 6764"/>
                              <a:gd name="T17" fmla="*/ T16 w 606"/>
                              <a:gd name="T18" fmla="+- 0 1065 924"/>
                              <a:gd name="T19" fmla="*/ 1065 h 187"/>
                              <a:gd name="T20" fmla="+- 0 7080 6764"/>
                              <a:gd name="T21" fmla="*/ T20 w 606"/>
                              <a:gd name="T22" fmla="+- 0 1111 924"/>
                              <a:gd name="T23" fmla="*/ 1111 h 187"/>
                              <a:gd name="T24" fmla="+- 0 7354 6764"/>
                              <a:gd name="T25" fmla="*/ T24 w 606"/>
                              <a:gd name="T26" fmla="+- 0 1018 924"/>
                              <a:gd name="T27" fmla="*/ 1018 h 187"/>
                              <a:gd name="T28" fmla="+- 0 7370 6764"/>
                              <a:gd name="T29" fmla="*/ T28 w 606"/>
                              <a:gd name="T30" fmla="+- 0 924 924"/>
                              <a:gd name="T31" fmla="*/ 924 h 187"/>
                              <a:gd name="T32" fmla="+- 0 6925 6764"/>
                              <a:gd name="T33" fmla="*/ T32 w 606"/>
                              <a:gd name="T34" fmla="+- 0 971 924"/>
                              <a:gd name="T35" fmla="*/ 971 h 187"/>
                              <a:gd name="T36" fmla="+- 0 6909 6764"/>
                              <a:gd name="T37" fmla="*/ T36 w 606"/>
                              <a:gd name="T38" fmla="+- 0 971 924"/>
                              <a:gd name="T39" fmla="*/ 971 h 187"/>
                              <a:gd name="T40" fmla="+- 0 6764 6764"/>
                              <a:gd name="T41" fmla="*/ T40 w 606"/>
                              <a:gd name="T42" fmla="+- 0 1065 924"/>
                              <a:gd name="T43" fmla="*/ 1065 h 187"/>
                              <a:gd name="T44" fmla="+- 0 6780 6764"/>
                              <a:gd name="T45" fmla="*/ T44 w 606"/>
                              <a:gd name="T46" fmla="+- 0 1065 924"/>
                              <a:gd name="T47" fmla="*/ 1065 h 187"/>
                              <a:gd name="T48" fmla="+- 0 6925 6764"/>
                              <a:gd name="T49" fmla="*/ T48 w 606"/>
                              <a:gd name="T50" fmla="+- 0 971 924"/>
                              <a:gd name="T51" fmla="*/ 971 h 187"/>
                              <a:gd name="T52" fmla="+- 0 6973 6764"/>
                              <a:gd name="T53" fmla="*/ T52 w 606"/>
                              <a:gd name="T54" fmla="+- 0 971 924"/>
                              <a:gd name="T55" fmla="*/ 971 h 187"/>
                              <a:gd name="T56" fmla="+- 0 6941 6764"/>
                              <a:gd name="T57" fmla="*/ T56 w 606"/>
                              <a:gd name="T58" fmla="+- 0 971 924"/>
                              <a:gd name="T59" fmla="*/ 971 h 187"/>
                              <a:gd name="T60" fmla="+- 0 6796 6764"/>
                              <a:gd name="T61" fmla="*/ T60 w 606"/>
                              <a:gd name="T62" fmla="+- 0 1065 924"/>
                              <a:gd name="T63" fmla="*/ 1065 h 187"/>
                              <a:gd name="T64" fmla="+- 0 6828 6764"/>
                              <a:gd name="T65" fmla="*/ T64 w 606"/>
                              <a:gd name="T66" fmla="+- 0 1065 924"/>
                              <a:gd name="T67" fmla="*/ 1065 h 187"/>
                              <a:gd name="T68" fmla="+- 0 6973 6764"/>
                              <a:gd name="T69" fmla="*/ T68 w 606"/>
                              <a:gd name="T70" fmla="+- 0 971 924"/>
                              <a:gd name="T71" fmla="*/ 971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6" h="187">
                                <a:moveTo>
                                  <a:pt x="606" y="0"/>
                                </a:moveTo>
                                <a:lnTo>
                                  <a:pt x="533" y="47"/>
                                </a:lnTo>
                                <a:lnTo>
                                  <a:pt x="226" y="47"/>
                                </a:lnTo>
                                <a:lnTo>
                                  <a:pt x="80" y="141"/>
                                </a:lnTo>
                                <a:lnTo>
                                  <a:pt x="388" y="141"/>
                                </a:lnTo>
                                <a:lnTo>
                                  <a:pt x="316" y="187"/>
                                </a:lnTo>
                                <a:lnTo>
                                  <a:pt x="590" y="94"/>
                                </a:lnTo>
                                <a:lnTo>
                                  <a:pt x="606" y="0"/>
                                </a:lnTo>
                                <a:close/>
                                <a:moveTo>
                                  <a:pt x="161" y="47"/>
                                </a:moveTo>
                                <a:lnTo>
                                  <a:pt x="145" y="47"/>
                                </a:lnTo>
                                <a:lnTo>
                                  <a:pt x="0" y="141"/>
                                </a:lnTo>
                                <a:lnTo>
                                  <a:pt x="16" y="141"/>
                                </a:lnTo>
                                <a:lnTo>
                                  <a:pt x="161" y="47"/>
                                </a:lnTo>
                                <a:close/>
                                <a:moveTo>
                                  <a:pt x="209" y="47"/>
                                </a:moveTo>
                                <a:lnTo>
                                  <a:pt x="177" y="47"/>
                                </a:lnTo>
                                <a:lnTo>
                                  <a:pt x="32" y="141"/>
                                </a:lnTo>
                                <a:lnTo>
                                  <a:pt x="64" y="141"/>
                                </a:lnTo>
                                <a:lnTo>
                                  <a:pt x="209" y="47"/>
                                </a:lnTo>
                                <a:close/>
                              </a:path>
                            </a:pathLst>
                          </a:custGeom>
                          <a:solidFill>
                            <a:srgbClr val="F9D2B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60" name="Freeform 60"/>
                        <wps:cNvSpPr>
                          <a:spLocks/>
                        </wps:cNvSpPr>
                        <wps:spPr bwMode="auto">
                          <a:xfrm>
                            <a:off x="6022" y="1315"/>
                            <a:ext cx="437" cy="373"/>
                          </a:xfrm>
                          <a:custGeom>
                            <a:avLst/>
                            <a:gdLst>
                              <a:gd name="T0" fmla="+- 0 7081 6773"/>
                              <a:gd name="T1" fmla="*/ T0 w 437"/>
                              <a:gd name="T2" fmla="+- 0 737 737"/>
                              <a:gd name="T3" fmla="*/ 737 h 373"/>
                              <a:gd name="T4" fmla="+- 0 7081 6773"/>
                              <a:gd name="T5" fmla="*/ T4 w 437"/>
                              <a:gd name="T6" fmla="+- 0 831 737"/>
                              <a:gd name="T7" fmla="*/ 831 h 373"/>
                              <a:gd name="T8" fmla="+- 0 6773 6773"/>
                              <a:gd name="T9" fmla="*/ T8 w 437"/>
                              <a:gd name="T10" fmla="+- 0 831 737"/>
                              <a:gd name="T11" fmla="*/ 831 h 373"/>
                              <a:gd name="T12" fmla="+- 0 6773 6773"/>
                              <a:gd name="T13" fmla="*/ T12 w 437"/>
                              <a:gd name="T14" fmla="+- 0 1017 737"/>
                              <a:gd name="T15" fmla="*/ 1017 h 373"/>
                              <a:gd name="T16" fmla="+- 0 7081 6773"/>
                              <a:gd name="T17" fmla="*/ T16 w 437"/>
                              <a:gd name="T18" fmla="+- 0 1017 737"/>
                              <a:gd name="T19" fmla="*/ 1017 h 373"/>
                              <a:gd name="T20" fmla="+- 0 7081 6773"/>
                              <a:gd name="T21" fmla="*/ T20 w 437"/>
                              <a:gd name="T22" fmla="+- 0 1110 737"/>
                              <a:gd name="T23" fmla="*/ 1110 h 373"/>
                              <a:gd name="T24" fmla="+- 0 7210 6773"/>
                              <a:gd name="T25" fmla="*/ T24 w 437"/>
                              <a:gd name="T26" fmla="+- 0 923 737"/>
                              <a:gd name="T27" fmla="*/ 923 h 373"/>
                              <a:gd name="T28" fmla="+- 0 7081 6773"/>
                              <a:gd name="T29" fmla="*/ T28 w 437"/>
                              <a:gd name="T30" fmla="+- 0 737 737"/>
                              <a:gd name="T31" fmla="*/ 737 h 3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373">
                                <a:moveTo>
                                  <a:pt x="308" y="0"/>
                                </a:moveTo>
                                <a:lnTo>
                                  <a:pt x="308" y="94"/>
                                </a:lnTo>
                                <a:lnTo>
                                  <a:pt x="0" y="94"/>
                                </a:lnTo>
                                <a:lnTo>
                                  <a:pt x="0" y="280"/>
                                </a:lnTo>
                                <a:lnTo>
                                  <a:pt x="308" y="280"/>
                                </a:lnTo>
                                <a:lnTo>
                                  <a:pt x="308" y="373"/>
                                </a:lnTo>
                                <a:lnTo>
                                  <a:pt x="437" y="186"/>
                                </a:lnTo>
                                <a:lnTo>
                                  <a:pt x="308" y="0"/>
                                </a:lnTo>
                                <a:close/>
                              </a:path>
                            </a:pathLst>
                          </a:custGeom>
                          <a:noFill/>
                          <a:ln w="12700">
                            <a:solidFill>
                              <a:srgbClr val="F0F0F0"/>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CC0B15" w:rsidRDefault="00CC0B15" w:rsidP="00CC0B15">
                              <w:pPr>
                                <w:rPr>
                                  <w:rFonts w:eastAsia="Times New Roman"/>
                                </w:rPr>
                              </w:pPr>
                            </w:p>
                          </w:txbxContent>
                        </wps:txbx>
                        <wps:bodyPr rot="0" vert="horz" wrap="square" lIns="91440" tIns="45720" rIns="91440" bIns="45720" anchor="t" anchorCtr="0" upright="1">
                          <a:noAutofit/>
                        </wps:bodyPr>
                      </wps:wsp>
                      <wps:wsp>
                        <wps:cNvPr id="61" name="Line 25"/>
                        <wps:cNvCnPr>
                          <a:cxnSpLocks noChangeShapeType="1"/>
                        </wps:cNvCnPr>
                        <wps:spPr bwMode="auto">
                          <a:xfrm>
                            <a:off x="5973" y="1398"/>
                            <a:ext cx="0" cy="209"/>
                          </a:xfrm>
                          <a:prstGeom prst="line">
                            <a:avLst/>
                          </a:prstGeom>
                          <a:noFill/>
                          <a:ln w="53975">
                            <a:solidFill>
                              <a:srgbClr val="F0F0F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0CAAF" id="Group 37" o:spid="_x0000_s1026" style="position:absolute;left:0;text-align:left;margin-left:78.75pt;margin-top:4.9pt;width:462.1pt;height:215.25pt;z-index:-251657216;mso-position-horizontal-relative:page" coordorigin="10" coordsize="9699,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2091;top:844;width:1319;height:1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wnDAAAA2wAAAA8AAABkcnMvZG93bnJldi54bWxET89rwjAUvg/8H8Ib7DbTquhWTcUJygb2&#10;sG6X3R7NsylrXkoTtf3vzWGw48f3e7MdbCuu1PvGsYJ0moAgrpxuuFbw/XV4fgHhA7LG1jEpGMnD&#10;Np88bDDT7safdC1DLWII+wwVmBC6TEpfGbLop64jjtzZ9RZDhH0tdY+3GG5bOUuSpbTYcGww2NHe&#10;UPVbXqyCj+MiLUYzX5XD7DV5u5z2y+JnVOrpcditQQQawr/4z/2uFczj2Pgl/gCZ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75nCcMAAADbAAAADwAAAAAAAAAAAAAAAACf&#10;AgAAZHJzL2Rvd25yZXYueG1sUEsFBgAAAAAEAAQA9wAAAI8DAAAAAA==&#10;">
                  <v:imagedata r:id="rId25" o:title=""/>
                </v:shape>
                <v:shape id="Picture 39" o:spid="_x0000_s1028" type="#_x0000_t75" style="position:absolute;left:10;top:230;width:2653;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mj/nFAAAA2wAAAA8AAABkcnMvZG93bnJldi54bWxEj0FrwkAUhO8F/8PyhN50o6W2ja4iFqGg&#10;Uho9eHzNPrPB7NuQ3Zr4711B6HGYmW+Y2aKzlbhQ40vHCkbDBARx7nTJhYLDfj14B+EDssbKMSm4&#10;kofFvPc0w1S7ln/okoVCRAj7FBWYEOpUSp8bsuiHriaO3sk1FkOUTSF1g22E20qOk2QiLZYcFwzW&#10;tDKUn7M/q+C4W25PWT0Ov7tvc/Xt5+a4fn1T6rnfLacgAnXhP/xof2kFLx9w/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po/5xQAAANsAAAAPAAAAAAAAAAAAAAAA&#10;AJ8CAABkcnMvZG93bnJldi54bWxQSwUGAAAAAAQABAD3AAAAkQMAAAAA&#10;">
                  <v:imagedata r:id="rId26" o:title=""/>
                </v:shape>
                <v:shape id="Freeform 40" o:spid="_x0000_s1029" style="position:absolute;left:10;top:230;width:2631;height:1085;visibility:visible;mso-wrap-style:square;v-text-anchor:top" coordsize="2631,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m8QA&#10;AADbAAAADwAAAGRycy9kb3ducmV2LnhtbERPS2vCQBC+F/wPywi9FN20aJHoKrVQaEUPvhBvQ3ZM&#10;YrOzITvV2F/vHgo9fnzvyax1lbpQE0rPBp77CSjizNuScwO77UdvBCoIssXKMxm4UYDZtPMwwdT6&#10;K6/pspFcxRAOKRooROpU65AV5DD0fU0cuZNvHEqETa5tg9cY7ir9kiSv2mHJsaHAmt4Lyr43P87A&#10;ct6uzrL42v4O54eRLJ+Ger8+GvPYbd/GoIRa+Rf/uT+tgUFcH7/EH6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7uZvEAAAA2wAAAA8AAAAAAAAAAAAAAAAAmAIAAGRycy9k&#10;b3ducmV2LnhtbFBLBQYAAAAABAAEAPUAAACJAwAAAAA=&#10;" adj="-11796480,,5400" path="m176,l108,13,52,47,14,99,,162,,812r14,64l52,927r56,35l176,975r2278,l2523,962r56,-35l2617,876r14,-64l2631,162,2617,99,2579,47,2523,13,2454,,176,xe" filled="f" strokecolor="#92cddc" strokeweight="1pt">
                  <v:stroke joinstyle="round"/>
                  <v:formulas/>
                  <v:path arrowok="t" o:connecttype="custom" o:connectlocs="176,-387;108,-373;52,-335;14,-277;0,-207;0,516;14,588;52,644;108,683;176,698;2454,698;2523,683;2579,644;2617,588;2631,516;2631,-207;2617,-277;2579,-335;2523,-373;2454,-387;176,-387" o:connectangles="0,0,0,0,0,0,0,0,0,0,0,0,0,0,0,0,0,0,0,0,0" textboxrect="0,0,2631,975"/>
                  <v:textbox>
                    <w:txbxContent>
                      <w:p w:rsidR="001B4446" w:rsidRDefault="001B4446" w:rsidP="001B4446">
                        <w:pPr>
                          <w:ind w:left="102" w:right="38" w:hanging="2"/>
                          <w:jc w:val="center"/>
                          <w:rPr>
                            <w:b/>
                            <w:sz w:val="20"/>
                            <w:lang w:val="id-ID"/>
                          </w:rPr>
                        </w:pPr>
                        <w:r>
                          <w:rPr>
                            <w:b/>
                            <w:i/>
                            <w:sz w:val="20"/>
                            <w:lang w:val="id-ID"/>
                          </w:rPr>
                          <w:t xml:space="preserve">Software </w:t>
                        </w:r>
                        <w:r>
                          <w:rPr>
                            <w:b/>
                            <w:sz w:val="20"/>
                            <w:lang w:val="id-ID"/>
                          </w:rPr>
                          <w:t>Akuntansi BUMDESA yang mudah dipahami dan diaplikasi</w:t>
                        </w:r>
                      </w:p>
                      <w:p w:rsidR="00CC0B15" w:rsidRDefault="00CC0B15" w:rsidP="00CC0B15">
                        <w:pPr>
                          <w:rPr>
                            <w:rFonts w:eastAsia="Times New Roman"/>
                          </w:rPr>
                        </w:pPr>
                      </w:p>
                    </w:txbxContent>
                  </v:textbox>
                </v:shape>
                <v:shape id="Picture 41" o:spid="_x0000_s1030" type="#_x0000_t75" style="position:absolute;left:4600;top:2184;width:390;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l6p/FAAAA2wAAAA8AAABkcnMvZG93bnJldi54bWxEj0FrwkAUhO8F/8PyhF6KbmJFSnQTRCn2&#10;UoqxeH5mn0kw+zZktzHpr+8WCj0OM/MNs8kG04ieOldbVhDPIxDEhdU1lwo+T6+zFxDOI2tsLJOC&#10;kRxk6eRhg4m2dz5Sn/tSBAi7BBVU3reJlK6oyKCb25Y4eFfbGfRBdqXUHd4D3DRyEUUrabDmsFBh&#10;S7uKilv+ZRRs6/f8/F1ensci5sXhMPZP++WHUo/TYbsG4Wnw/+G/9ptWsIzh90v4AT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ZeqfxQAAANsAAAAPAAAAAAAAAAAAAAAA&#10;AJ8CAABkcnMvZG93bnJldi54bWxQSwUGAAAAAAQABAD3AAAAkQMAAAAA&#10;">
                  <v:imagedata r:id="rId27" o:title=""/>
                </v:shape>
                <v:shape id="Picture 42" o:spid="_x0000_s1031" type="#_x0000_t75" style="position:absolute;left:5941;top:1315;width:518;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eUfDAAAA2wAAAA8AAABkcnMvZG93bnJldi54bWxEj0FrwkAUhO+C/2F5hd50U6tSUlexBUFE&#10;DyYpvT6yr5vQ7NuQXTX+e1cQPA4z8w2zWPW2EWfqfO1Ywds4AUFcOl2zUVDkm9EHCB+QNTaOScGV&#10;PKyWw8ECU+0ufKRzFoyIEPYpKqhCaFMpfVmRRT92LXH0/lxnMUTZGak7vES4beQkSebSYs1xocKW&#10;visq/7OTVUB5fjA/X737ne2KjN/N3uf7UqnXl379CSJQH57hR3urFUwncP8Sf4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Z5R8MAAADbAAAADwAAAAAAAAAAAAAAAACf&#10;AgAAZHJzL2Rvd25yZXYueG1sUEsFBgAAAAAEAAQA9wAAAI8DAAAAAA==&#10;">
                  <v:imagedata r:id="rId28" o:title=""/>
                </v:shape>
                <v:shape id="Freeform 43" o:spid="_x0000_s1032" style="position:absolute;left:3618;top:634;width:2276;height:1562;visibility:visible;mso-wrap-style:square;v-text-anchor:top" coordsize="2276,15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muMMA&#10;AADbAAAADwAAAGRycy9kb3ducmV2LnhtbESPzWrDMBCE74G8g9hCL6GW2xRjXMsmNBRyrJM+wGKt&#10;fxJrZSzVdt++ChR6HGbmGyYvVzOImSbXW1bwHMUgiGure24VfF0+nlIQziNrHCyTgh9yUBbbTY6Z&#10;tgtXNJ99KwKEXYYKOu/HTEpXd2TQRXYkDl5jJ4M+yKmVesIlwM0gX+I4kQZ7DgsdjvTeUX07fxsF&#10;M97SwV6PtE+vja2q3ZIcq0+lHh/WwxsIT6v/D/+1T1rB6x7uX8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muMMAAADbAAAADwAAAAAAAAAAAAAAAACYAgAAZHJzL2Rv&#10;d25yZXYueG1sUEsFBgAAAAAEAAQA9QAAAIgDAAAAAA==&#10;" adj="-11796480,,5400" path="m234,l160,14,96,51,45,106,12,179,,260,,1302r12,82l45,1455r51,57l160,1549r74,13l2042,1562r74,-13l2180,1512r51,-57l2264,1384r12,-82l2276,260r-12,-81l2231,106,2180,51,2116,14,2042,,234,xe" filled="f" strokecolor="#b09fc5" strokeweight="1pt">
                  <v:stroke joinstyle="round"/>
                  <v:formulas/>
                  <v:path arrowok="t" o:connecttype="custom" o:connectlocs="234,56;160,70;96,107;45,162;12,235;0,316;0,1358;12,1440;45,1511;96,1568;160,1605;234,1618;2042,1618;2116,1605;2180,1568;2231,1511;2264,1440;2276,1358;2276,316;2264,235;2231,162;2180,107;2116,70;2042,56;234,56" o:connectangles="0,0,0,0,0,0,0,0,0,0,0,0,0,0,0,0,0,0,0,0,0,0,0,0,0" textboxrect="0,0,2276,1562"/>
                  <v:textbox>
                    <w:txbxContent>
                      <w:p w:rsidR="00385DC4" w:rsidRDefault="00385DC4" w:rsidP="00385DC4">
                        <w:pPr>
                          <w:spacing w:before="1"/>
                          <w:ind w:left="102" w:right="38" w:firstLine="1"/>
                          <w:jc w:val="center"/>
                        </w:pPr>
                      </w:p>
                      <w:p w:rsidR="00385DC4" w:rsidRDefault="00385DC4" w:rsidP="00385DC4">
                        <w:pPr>
                          <w:spacing w:before="1"/>
                          <w:ind w:left="102" w:right="38" w:firstLine="1"/>
                          <w:jc w:val="center"/>
                          <w:rPr>
                            <w:lang w:val="id-ID"/>
                          </w:rPr>
                        </w:pPr>
                        <w:r>
                          <w:rPr>
                            <w:lang w:val="id-ID"/>
                          </w:rPr>
                          <w:t>BUMDES SUMBER REJEKI DESA DURUNG BEDUG</w:t>
                        </w:r>
                      </w:p>
                      <w:p w:rsidR="00CC0B15" w:rsidRDefault="00CC0B15" w:rsidP="00CC0B15">
                        <w:pPr>
                          <w:rPr>
                            <w:rFonts w:eastAsia="Times New Roman"/>
                          </w:rPr>
                        </w:pPr>
                      </w:p>
                    </w:txbxContent>
                  </v:textbox>
                </v:shape>
                <v:shape id="Picture 44" o:spid="_x0000_s1033" type="#_x0000_t75" style="position:absolute;left:2424;top:314;width:1884;height: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tL/EAAAA2wAAAA8AAABkcnMvZG93bnJldi54bWxEj0FrAjEUhO8F/0N4Qi9FsxYpZTVKEcTS&#10;Q6XbFq+P5JldunkJm3R3++8bQfA4zMw3zHo7ulb01MXGs4LFvABBrL1p2Cr4+tzPnkHEhGyw9UwK&#10;/ijCdjO5W2Np/MAf1FfJigzhWKKCOqVQShl1TQ7j3Afi7J195zBl2VlpOhwy3LXysSiepMOG80KN&#10;gXY16Z/q1ykYen16KOy7/j6+2SHsw2G01UGp++n4sgKRaEy38LX9ahQsl3D5kn+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3tL/EAAAA2wAAAA8AAAAAAAAAAAAAAAAA&#10;nwIAAGRycy9kb3ducmV2LnhtbFBLBQYAAAAABAAEAPcAAACQAwAAAAA=&#10;">
                  <v:imagedata r:id="rId29" o:title=""/>
                </v:shape>
                <v:shape id="AutoShape 41" o:spid="_x0000_s1034" style="position:absolute;left:2424;top:314;width:1032;height:357;visibility:visible;mso-wrap-style:square;v-text-anchor:top" coordsize="1032,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Xa8UA&#10;AADbAAAADwAAAGRycy9kb3ducmV2LnhtbESPT2sCMRTE74V+h/AKvRTNalctq1FErHor/gGvj83r&#10;ZnXzsmyibr+9EYQeh5n5DTOZtbYSV2p86VhBr5uAIM6dLrlQcNh/d75A+ICssXJMCv7Iw2z6+jLB&#10;TLsbb+m6C4WIEPYZKjAh1JmUPjdk0XddTRy9X9dYDFE2hdQN3iLcVrKfJENpseS4YLCmhaH8vLtY&#10;BR+j9dksj5tVb3BZfv6c5qnlbarU+1s7H4MI1Ib/8LO90QrSATy+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ddrxQAAANsAAAAPAAAAAAAAAAAAAAAAAJgCAABkcnMv&#10;ZG93bnJldi54bWxQSwUGAAAAAAQABAD1AAAAigMAAAAA&#10;" adj="-11796480,,5400" path="m422,l341,2,266,12,198,30,135,55,80,88,35,129,,178,365,357r38,-52l453,262r61,-35l585,202r77,-17l748,178r227,l948,161,904,136,858,112,770,73,681,42,592,20,506,6,422,xm975,178r-227,l838,181r95,13l1032,217,991,188,975,178xe" fillcolor="#c57938" stroked="f">
                  <v:stroke joinstyle="round"/>
                  <v:formulas/>
                  <v:path arrowok="t" o:connecttype="custom" o:connectlocs="422,-264;341,-262;266,-252;198,-234;135,-209;80,-176;35,-135;0,-86;365,93;403,41;453,-2;514,-37;585,-62;662,-79;748,-86;975,-86;948,-103;904,-128;858,-152;770,-191;681,-222;592,-244;506,-258;422,-264;975,-86;748,-86;838,-83;933,-70;1032,-47;991,-76;975,-86" o:connectangles="0,0,0,0,0,0,0,0,0,0,0,0,0,0,0,0,0,0,0,0,0,0,0,0,0,0,0,0,0,0,0" textboxrect="0,0,1032,357"/>
                  <v:textbox>
                    <w:txbxContent>
                      <w:p w:rsidR="00CC0B15" w:rsidRDefault="00CC0B15" w:rsidP="00CC0B15">
                        <w:pPr>
                          <w:rPr>
                            <w:rFonts w:eastAsia="Times New Roman"/>
                          </w:rPr>
                        </w:pPr>
                      </w:p>
                    </w:txbxContent>
                  </v:textbox>
                </v:shape>
                <v:shape id="Freeform 46" o:spid="_x0000_s1035" style="position:absolute;left:3618;top:671;width:2355;height:1510;visibility:visible;mso-wrap-style:square;v-text-anchor:top" coordsize="2276,15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ApsIA&#10;AADbAAAADwAAAGRycy9kb3ducmV2LnhtbESPT2vCQBTE70K/w/IKvemmRURSV7GCJcf47/7MvibB&#10;7NuY3WbTfnpXEDwOM/MbZrEaTCN66lxtWcH7JAFBXFhdc6ngeNiO5yCcR9bYWCYFf+RgtXwZLTDV&#10;NvCO+r0vRYSwS1FB5X2bSumKigy6iW2Jo/djO4M+yq6UusMQ4aaRH0kykwZrjgsVtrSpqLjsf42C&#10;Uubm9HXNznkI//nWhKz/3k2Vensd1p8gPA3+GX60M61gOoP7l/g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wCmwgAAANsAAAAPAAAAAAAAAAAAAAAAAJgCAABkcnMvZG93&#10;bnJldi54bWxQSwUGAAAAAAQABAD1AAAAhwMAAAAA&#10;" adj="-11796480,,5400" path="m2042,l234,,160,14,96,51,45,106,12,179,,260,,1302r12,82l45,1455r51,57l160,1549r74,13l2042,1562r74,-13l2180,1512r51,-57l2264,1384r12,-82l2276,260r-12,-81l2231,106,2180,51,2116,14,2042,xe" fillcolor="#3d2f51" stroked="f">
                  <v:fill opacity="32896f"/>
                  <v:stroke joinstyle="round"/>
                  <v:formulas/>
                  <v:path arrowok="t" o:connecttype="custom" o:connectlocs="2113,40;242,40;166,53;99,89;47,142;12,213;0,291;0,1298;12,1378;47,1446;99,1501;166,1537;242,1550;2113,1550;2189,1537;2256,1501;2308,1446;2343,1378;2355,1298;2355,291;2343,213;2308,142;2256,89;2189,53;2113,40" o:connectangles="0,0,0,0,0,0,0,0,0,0,0,0,0,0,0,0,0,0,0,0,0,0,0,0,0" textboxrect="0,0,2276,1562"/>
                  <v:textbox>
                    <w:txbxContent>
                      <w:p w:rsidR="00CC0B15" w:rsidRDefault="00CC0B15" w:rsidP="00CC0B15">
                        <w:pPr>
                          <w:rPr>
                            <w:rFonts w:eastAsia="Times New Roman"/>
                          </w:rPr>
                        </w:pPr>
                      </w:p>
                    </w:txbxContent>
                  </v:textbox>
                </v:shape>
                <v:shape id="AutoShape 39" o:spid="_x0000_s1036" style="position:absolute;left:2111;top:889;width:1319;height:1497;visibility:visible;mso-wrap-style:square;v-text-anchor:top" coordsize="1319,1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bgMQA&#10;AADbAAAADwAAAGRycy9kb3ducmV2LnhtbESPQUsDMRSE74L/ITzBm822FCvbpmWpKD0IattDj4/N&#10;c7O4eVmS1+723xtB8DjMzDfMajP6Tl0opjawgemkAEVcB9tyY+B4eHl4ApUE2WIXmAxcKcFmfXuz&#10;wtKGgT/pspdGZQinEg04kb7UOtWOPKZJ6Imz9xWiR8kyNtpGHDLcd3pWFI/aY8t5wWFPW0f19/7s&#10;DQwfi8o/z99P4uL5dVbpJNPtmzH3d2O1BCU0yn/4r72zBuYL+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m4DEAAAA2wAAAA8AAAAAAAAAAAAAAAAAmAIAAGRycy9k&#10;b3ducmV2LnhtbFBLBQYAAAAABAAEAPUAAACJAwAAAAA=&#10;" adj="-11796480,,5400" path="m896,68r-74,9l748,95r-72,28l607,160r-66,46l480,263,214,535r-56,64l111,668,72,740,42,817,19,895,6,975,,1055r3,80l15,1213r20,77l64,1364r38,69l149,1497,415,1226r-49,-68l327,1084r-29,-78l278,925,268,840r-1,-84l276,669r19,-85l324,501r39,-82l442,381r80,-24l604,342r82,-1l1230,341r53,-204l1186,137r-70,-33l1044,82,971,71,896,68xm1230,341r-544,l766,352r79,23l920,409,787,546,1213,408r17,-67xm1319,l1186,137r97,l1319,xe" fillcolor="#7d7d7d" stroked="f">
                  <v:fill opacity="32896f"/>
                  <v:stroke joinstyle="round"/>
                  <v:formulas/>
                  <v:path arrowok="t" o:connecttype="custom" o:connectlocs="896,379;822,388;748,406;676,434;607,471;541,517;480,574;214,846;158,910;111,979;72,1051;42,1128;19,1206;6,1286;0,1366;3,1446;15,1524;35,1601;64,1675;102,1744;149,1808;415,1537;366,1469;327,1395;298,1317;278,1236;268,1151;267,1067;276,980;295,895;324,812;363,730;442,692;522,668;604,653;686,652;1230,652;1283,448;1186,448;1116,415;1044,393;971,382;896,379;1230,652;686,652;766,663;845,686;920,720;787,857;1213,719;1230,652;1319,311;1186,448;1283,448;1319,311" o:connectangles="0,0,0,0,0,0,0,0,0,0,0,0,0,0,0,0,0,0,0,0,0,0,0,0,0,0,0,0,0,0,0,0,0,0,0,0,0,0,0,0,0,0,0,0,0,0,0,0,0,0,0,0,0,0,0" textboxrect="0,0,1319,1497"/>
                  <v:textbox>
                    <w:txbxContent>
                      <w:p w:rsidR="00CC0B15" w:rsidRDefault="00CC0B15" w:rsidP="00CC0B15">
                        <w:pPr>
                          <w:rPr>
                            <w:rFonts w:eastAsia="Times New Roman"/>
                          </w:rPr>
                        </w:pPr>
                      </w:p>
                    </w:txbxContent>
                  </v:textbox>
                </v:shape>
                <v:shape id="Freeform 48" o:spid="_x0000_s1037" style="position:absolute;left:1229;top:2405;width:2340;height:1140;visibility:visible;mso-wrap-style:square;v-text-anchor:top" coordsize="2340,1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gq8MA&#10;AADbAAAADwAAAGRycy9kb3ducmV2LnhtbERPW2vCMBR+F/wP4Qh7GZo6uqHVKLIxNgZleAHx7dAc&#10;22Jz0iVZ7f798iD4+PHdl+veNKIj52vLCqaTBARxYXXNpYLD/n08A+EDssbGMin4Iw/r1XCwxEzb&#10;K2+p24VSxBD2GSqoQmgzKX1RkUE/sS1x5M7WGQwRulJqh9cYbhr5lCQv0mDNsaHCll4rKi67X6Og&#10;+377ST7y/BHz51nqXDr/Op5ypR5G/WYBIlAf7uKb+1MrSOPY+C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Egq8MAAADbAAAADwAAAAAAAAAAAAAAAACYAgAAZHJzL2Rv&#10;d25yZXYueG1sUEsFBgAAAAAEAAQA9QAAAIgDAAAAAA==&#10;" adj="-11796480,,5400" path="m2047,l293,,226,5,164,20,65,71,8,147,,190,,950r30,84l109,1098r117,37l293,1140r1754,l2114,1135r62,-14l2275,1069r57,-75l2340,950r,-760l2310,107,2231,42,2114,5,2047,xe" fillcolor="#1f5667" stroked="f">
                  <v:fill opacity="32896f"/>
                  <v:stroke joinstyle="round"/>
                  <v:formulas/>
                  <v:path arrowok="t" o:connecttype="custom" o:connectlocs="2047,1827;293,1827;226,1832;164,1847;65,1898;8,1974;0,2017;0,2777;30,2861;109,2925;226,2962;293,2967;2047,2967;2114,2962;2176,2948;2275,2896;2332,2821;2340,2777;2340,2017;2310,1934;2231,1869;2114,1832;2047,1827" o:connectangles="0,0,0,0,0,0,0,0,0,0,0,0,0,0,0,0,0,0,0,0,0,0,0" textboxrect="0,0,2340,1140"/>
                  <v:textbox>
                    <w:txbxContent>
                      <w:p w:rsidR="00CC0B15" w:rsidRDefault="00CC0B15" w:rsidP="00385DC4">
                        <w:pPr>
                          <w:jc w:val="center"/>
                          <w:rPr>
                            <w:rFonts w:eastAsia="Times New Roman"/>
                          </w:rPr>
                        </w:pPr>
                        <w:r>
                          <w:rPr>
                            <w:rFonts w:eastAsia="Times New Roman"/>
                          </w:rPr>
                          <w:t>Tata kelola manajemen keuangan yang baik</w:t>
                        </w:r>
                      </w:p>
                    </w:txbxContent>
                  </v:textbox>
                </v:shape>
                <v:shape id="AutoShape 37" o:spid="_x0000_s1038" style="position:absolute;left:2091;top:845;width:1319;height:1497;visibility:visible;mso-wrap-style:square;v-text-anchor:top" coordsize="1319,1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bO8AA&#10;AADbAAAADwAAAGRycy9kb3ducmV2LnhtbESP26rCMBRE3wX/IWzhvGnqFa1GEfGAr14+YNPsXrDZ&#10;qU1s6/n6E0HwcZiZNcxm15lSNFS7wrKC8SgCQZxYXXCm4Hb9HS5BOI+ssbRMCl7kYLft9zYYa9vy&#10;mZqLz0SAsItRQe59FUvpkpwMupGtiIOX2tqgD7LOpK6xDXBTykkULaTBgsNCjhUdckrul6dRkHZN&#10;+zfXRZqepnh8Zi/3WFGi1M+g269BeOr8N/xpn7SC2QreX8I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7bO8AAAADbAAAADwAAAAAAAAAAAAAAAACYAgAAZHJzL2Rvd25y&#10;ZXYueG1sUEsFBgAAAAAEAAQA9QAAAIUDAAAAAA==&#10;" adj="-11796480,,5400" path="m149,1497r-47,-64l64,1364,35,1290,15,1213,3,1135,,1055,6,975,19,895,42,817,72,740r39,-72l158,599r56,-64l480,263r61,-57l607,160r69,-37l748,95,822,77r74,-9l971,71r73,11l1116,104r70,33l1319,,1213,408,787,546,920,409,845,375,766,352,686,341r-82,1l522,357r-80,24l363,419r-39,82l295,584r-19,85l267,756r1,84l278,925r20,81l327,1084r39,74l415,1226,149,1497xm214,535r34,-32l285,472r38,-28l363,419e" filled="f" strokecolor="#666" strokeweight="1pt">
                  <v:stroke joinstyle="round"/>
                  <v:formulas/>
                  <v:path arrowok="t" o:connecttype="custom" o:connectlocs="149,1764;102,1700;64,1631;35,1557;15,1480;3,1402;0,1322;6,1242;19,1162;42,1084;72,1007;111,935;158,866;214,802;480,530;541,473;607,427;676,390;748,362;822,344;896,335;971,338;1044,349;1116,371;1186,404;1319,267;1213,675;787,813;920,676;845,642;766,619;686,608;604,609;522,624;442,648;363,686;324,768;295,851;276,936;267,1023;268,1107;278,1192;298,1273;327,1351;366,1425;415,1493;149,1764;214,802;248,770;285,739;323,711;363,686" o:connectangles="0,0,0,0,0,0,0,0,0,0,0,0,0,0,0,0,0,0,0,0,0,0,0,0,0,0,0,0,0,0,0,0,0,0,0,0,0,0,0,0,0,0,0,0,0,0,0,0,0,0,0,0" textboxrect="0,0,1319,1497"/>
                  <v:textbox>
                    <w:txbxContent>
                      <w:p w:rsidR="00CC0B15" w:rsidRDefault="00CC0B15" w:rsidP="00CC0B15">
                        <w:pPr>
                          <w:rPr>
                            <w:rFonts w:eastAsia="Times New Roman"/>
                          </w:rPr>
                        </w:pPr>
                      </w:p>
                    </w:txbxContent>
                  </v:textbox>
                </v:shape>
                <v:shape id="Freeform 50" o:spid="_x0000_s1039" style="position:absolute;left:3681;top:2741;width:2421;height:1021;visibility:visible;mso-wrap-style:square;v-text-anchor:top" coordsize="2421,1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r6L4A&#10;AADbAAAADwAAAGRycy9kb3ducmV2LnhtbERPy4rCMBTdD/gP4QruxlRRkWoUFQQFNz7A7bW5NsXm&#10;pjSxrX9vFgOzPJz3ct3ZUjRU+8KxgtEwAUGcOV1wruB23f/OQfiArLF0TAo+5GG96v0sMdWu5TM1&#10;l5CLGMI+RQUmhCqV0meGLPqhq4gj93S1xRBhnUtdYxvDbSnHSTKTFguODQYr2hnKXpe3VdC0etvN&#10;2+PxjuHwmIzz08c8T0oN+t1mASJQF/7Ff+6DVjCN6+OX+AP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tq+i+AAAA2wAAAA8AAAAAAAAAAAAAAAAAmAIAAGRycy9kb3ducmV2&#10;LnhtbFBLBQYAAAAABAAEAPUAAACDAwAAAAA=&#10;" adj="-11796480,,5400" path="m2268,l153,,93,14,45,51,12,104,,170,,851r12,67l45,971r48,37l153,1021r2115,l2328,1008r48,-37l2409,918r12,-67l2421,170r-12,-66l2376,51,2328,14,2268,xe" fillcolor="#4e5f28" stroked="f">
                  <v:fill opacity="32896f"/>
                  <v:stroke joinstyle="round"/>
                  <v:formulas/>
                  <v:path arrowok="t" o:connecttype="custom" o:connectlocs="2268,2163;153,2163;93,2177;45,2214;12,2267;0,2333;0,3014;12,3081;45,3134;93,3171;153,3184;2268,3184;2328,3171;2376,3134;2409,3081;2421,3014;2421,2333;2409,2267;2376,2214;2328,2177;2268,2163" o:connectangles="0,0,0,0,0,0,0,0,0,0,0,0,0,0,0,0,0,0,0,0,0" textboxrect="0,0,2421,1021"/>
                  <v:textbox>
                    <w:txbxContent>
                      <w:p w:rsidR="00CC0B15" w:rsidRDefault="00CC0B15" w:rsidP="00385DC4">
                        <w:pPr>
                          <w:jc w:val="center"/>
                          <w:rPr>
                            <w:rFonts w:eastAsia="Times New Roman"/>
                          </w:rPr>
                        </w:pPr>
                        <w:r>
                          <w:rPr>
                            <w:lang w:val="id-ID"/>
                          </w:rPr>
                          <w:t xml:space="preserve">Mem- </w:t>
                        </w:r>
                        <w:r>
                          <w:rPr>
                            <w:i/>
                            <w:lang w:val="id-ID"/>
                          </w:rPr>
                          <w:t xml:space="preserve">Branding </w:t>
                        </w:r>
                        <w:r>
                          <w:rPr>
                            <w:lang w:val="id-ID"/>
                          </w:rPr>
                          <w:t>produk unggulan milik mitra</w:t>
                        </w:r>
                      </w:p>
                    </w:txbxContent>
                  </v:textbox>
                </v:shape>
                <v:shape id="Freeform 51" o:spid="_x0000_s1040" style="position:absolute;left:3661;top:2697;width:2421;height:1021;visibility:visible;mso-wrap-style:square;v-text-anchor:top" coordsize="2421,1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oM8YA&#10;AADbAAAADwAAAGRycy9kb3ducmV2LnhtbESPS2vDMBCE74X8B7GFXkwjp5BiHCuhpIQ2FApJeslt&#10;sdYPYq2MJT+aXx8VCjkOM/MNk20m04iBOldbVrCYxyCIc6trLhX8nHbPCQjnkTU2lknBLznYrGcP&#10;Gabajnyg4ehLESDsUlRQed+mUrq8IoNublvi4BW2M+iD7EqpOxwD3DTyJY5fpcGaw0KFLW0ryi/H&#10;3ig475OP8/su7qPTVyFtn/ff7hop9fQ4va1AeJr8Pfzf/tQKlgv4+x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QoM8YAAADbAAAADwAAAAAAAAAAAAAAAACYAgAAZHJz&#10;L2Rvd25yZXYueG1sUEsFBgAAAAAEAAQA9QAAAIsDAAAAAA==&#10;" adj="-11796480,,5400" path="m153,l93,14,45,51,12,104,,170,,851r12,67l45,971r48,37l153,1021r2115,l2328,1008r48,-37l2409,918r12,-67l2421,170r-12,-66l2376,51,2328,14,2268,,153,xe" filled="f" strokecolor="#c2d49b" strokeweight="1pt">
                  <v:stroke joinstyle="round"/>
                  <v:formulas/>
                  <v:path arrowok="t" o:connecttype="custom" o:connectlocs="153,2119;93,2133;45,2170;12,2223;0,2289;0,2970;12,3037;45,3090;93,3127;153,3140;2268,3140;2328,3127;2376,3090;2409,3037;2421,2970;2421,2289;2409,2223;2376,2170;2328,2133;2268,2119;153,2119" o:connectangles="0,0,0,0,0,0,0,0,0,0,0,0,0,0,0,0,0,0,0,0,0" textboxrect="0,0,2421,1021"/>
                  <v:textbox>
                    <w:txbxContent>
                      <w:p w:rsidR="00CC0B15" w:rsidRDefault="00CC0B15" w:rsidP="00CC0B15">
                        <w:pPr>
                          <w:rPr>
                            <w:rFonts w:eastAsia="Times New Roman"/>
                          </w:rPr>
                        </w:pPr>
                      </w:p>
                    </w:txbxContent>
                  </v:textbox>
                </v:shape>
                <v:shape id="Freeform 52" o:spid="_x0000_s1041" style="position:absolute;left:2091;top:1264;width:415;height:1079;visibility:visible;mso-wrap-style:square;v-text-anchor:top" coordsize="415,1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PZcEA&#10;AADbAAAADwAAAGRycy9kb3ducmV2LnhtbESPS4sCMRCE78L+h9AL3jQz6soyaxQRfFzVwXOT9Dxw&#10;0hknUcd/v1kQ9lhU1VfUYtXbRjyo87VjBek4AUGsnam5VJCft6NvED4gG2wck4IXeVgtPwYLzIx7&#10;8pEep1CKCGGfoYIqhDaT0uuKLPqxa4mjV7jOYoiyK6Xp8BnhtpGTJJlLizXHhQpb2lSkr6e7VVDo&#10;Qt9SZ2fNYb+b5pf8epmluVLDz379AyJQH/7D7/bBKPiawN+X+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qj2XBAAAA2wAAAA8AAAAAAAAAAAAAAAAAmAIAAGRycy9kb3du&#10;cmV2LnhtbFBLBQYAAAAABAAEAPUAAACGAwAAAAA=&#10;" adj="-11796480,,5400" path="m363,l285,53r-71,63l158,180r-47,69l72,321,42,398,19,476,6,557,,637r3,80l15,795r20,77l64,946r38,69l149,1079,415,807,366,739,327,666,298,588,278,506,268,422r-1,-85l276,250r19,-85l324,82,363,xe" fillcolor="#525252" stroked="f">
                  <v:stroke joinstyle="round"/>
                  <v:formulas/>
                  <v:path arrowok="t" o:connecttype="custom" o:connectlocs="363,686;285,739;214,802;158,866;111,935;72,1007;42,1084;19,1162;6,1243;0,1323;3,1403;15,1481;35,1558;64,1632;102,1701;149,1765;415,1493;366,1425;327,1352;298,1274;278,1192;268,1108;267,1023;276,936;295,851;324,768;363,686" o:connectangles="0,0,0,0,0,0,0,0,0,0,0,0,0,0,0,0,0,0,0,0,0,0,0,0,0,0,0" textboxrect="0,0,415,1079"/>
                  <v:textbox>
                    <w:txbxContent>
                      <w:p w:rsidR="00CC0B15" w:rsidRDefault="00CC0B15" w:rsidP="00CC0B15">
                        <w:pPr>
                          <w:rPr>
                            <w:rFonts w:eastAsia="Times New Roman"/>
                          </w:rPr>
                        </w:pPr>
                      </w:p>
                    </w:txbxContent>
                  </v:textbox>
                </v:shape>
                <v:shape id="AutoShape 33" o:spid="_x0000_s1042" style="position:absolute;left:4613;top:2229;width:405;height:398;visibility:visible;mso-wrap-style:square;v-text-anchor:top" coordsize="405,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U8IA&#10;AADbAAAADwAAAGRycy9kb3ducmV2LnhtbESPUWvCMBSF3wX/Q7iDvdl0bhOpRpGp4JPFbj/g0lyb&#10;YnNTkkzrv18EYY+Hc853OMv1YDtxJR9axwreshwEce10y42Cn+/9ZA4iRGSNnWNScKcA69V4tMRC&#10;uxuf6FrFRiQIhwIVmBj7QspQG7IYMtcTJ+/svMWYpG+k9nhLcNvJaZ7PpMWW04LBnr4M1Zfq1yaK&#10;mR7L+/YYw6H1VXne7z5KfVHq9WXYLEBEGuJ/+Nk+aAWf7/D4k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9xTwgAAANsAAAAPAAAAAAAAAAAAAAAAAJgCAABkcnMvZG93&#10;bnJldi54bWxQSwUGAAAAAAQABAD1AAAAhwMAAAAA&#10;" adj="-11796480,,5400" path="m304,119r-203,l101,398r203,l304,119xm203,l,119r405,l203,xe" fillcolor="#602221" stroked="f">
                  <v:stroke joinstyle="round"/>
                  <v:formulas/>
                  <v:path arrowok="t" o:connecttype="custom" o:connectlocs="304,1770;101,1770;101,2049;304,2049;304,1770;203,1651;0,1770;405,1770;203,1651" o:connectangles="0,0,0,0,0,0,0,0,0" textboxrect="0,0,405,398"/>
                  <v:textbox>
                    <w:txbxContent>
                      <w:p w:rsidR="00CC0B15" w:rsidRDefault="00CC0B15" w:rsidP="00CC0B15">
                        <w:pPr>
                          <w:rPr>
                            <w:rFonts w:eastAsia="Times New Roman"/>
                          </w:rPr>
                        </w:pPr>
                      </w:p>
                    </w:txbxContent>
                  </v:textbox>
                </v:shape>
                <v:line id="Line 32" o:spid="_x0000_s1043" style="position:absolute;visibility:visible;mso-wrap-style:square" from="4714,2657" to="4917,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YxG8QAAADbAAAADwAAAGRycy9kb3ducmV2LnhtbESPzWsCMRTE74X+D+EVvNVs/dqyNUoR&#10;RA8e/Oihx8fmdbM0eVmSqOt/b4RCj8PM/IaZL3tnxYVCbD0reBsWIIhrr1tuFHyd1q/vIGJC1mg9&#10;k4IbRVgunp/mWGl/5QNdjqkRGcKxQgUmpa6SMtaGHMah74iz9+ODw5RlaKQOeM1wZ+WoKGbSYct5&#10;wWBHK0P17/HsFNRpg+VuG/RttAn7cjW25bexSg1e+s8PEIn69B/+a2+1gukEHl/y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jEbxAAAANsAAAAPAAAAAAAAAAAA&#10;AAAAAKECAABkcnMvZG93bnJldi54bWxQSwUGAAAAAAQABAD5AAAAkgMAAAAA&#10;" strokecolor="#602221" strokeweight=".46633mm"/>
                <v:shape id="Freeform 55" o:spid="_x0000_s1044" style="position:absolute;left:6427;width:3212;height:3542;visibility:visible;mso-wrap-style:square;v-text-anchor:top" coordsize="3212,3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SgcAA&#10;AADbAAAADwAAAGRycy9kb3ducmV2LnhtbESPwYrCQBBE7wv+w9CCl2WdKCgmOoosCl43yp6bTJtE&#10;Mz0h06vx7x1hwWNRVa+o1aZ3jbpRF2rPBibjBBRx4W3NpYHTcf+1ABUE2WLjmQw8KMBmPfhYYWb9&#10;nX/olkupIoRDhgYqkTbTOhQVOQxj3xJH7+w7hxJlV2rb4T3CXaOnSTLXDmuOCxW29F1Rcc3/nAGe&#10;nHGRPtLfiz7KZ7o7Scj31pjRsN8uQQn18g7/tw/WwGwGry/xB+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WSgcAAAADbAAAADwAAAAAAAAAAAAAAAACYAgAAZHJzL2Rvd25y&#10;ZXYueG1sUEsFBgAAAAAEAAQA9QAAAIUDAAAAAA==&#10;" adj="-11796480,,5400" path="m3212,l,,,3542r2554,l3212,2817,3212,xe" fillcolor="#954604" stroked="f">
                  <v:fill opacity="32896f"/>
                  <v:stroke joinstyle="round"/>
                  <v:formulas/>
                  <v:path arrowok="t" o:connecttype="custom" o:connectlocs="3212,-578;0,-578;0,2964;2554,2964;3212,2239;3212,-578" o:connectangles="0,0,0,0,0,0" textboxrect="0,0,3212,3542"/>
                  <v:textbox>
                    <w:txbxContent>
                      <w:p w:rsidR="00CC0B15" w:rsidRDefault="00CC0B15" w:rsidP="00CC0B15">
                        <w:pPr>
                          <w:rPr>
                            <w:rFonts w:eastAsia="Times New Roman"/>
                          </w:rPr>
                        </w:pPr>
                      </w:p>
                    </w:txbxContent>
                  </v:textbox>
                </v:shape>
                <v:shape id="Freeform 56" o:spid="_x0000_s1045" style="position:absolute;left:4593;top:2184;width:405;height:398;visibility:visible;mso-wrap-style:square;v-text-anchor:top" coordsize="405,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LD8QA&#10;AADbAAAADwAAAGRycy9kb3ducmV2LnhtbESPT2vCQBTE7wW/w/IEb3VTQSlpNiKCthcPsS3o7ZF9&#10;TUKzb8Pumj/f3hUKPQ4z8xsm246mFT0531hW8LJMQBCXVjdcKfj6PDy/gvABWWNrmRRM5GGbz54y&#10;TLUduKD+HCoRIexTVFCH0KVS+rImg35pO+Lo/VhnMETpKqkdDhFuWrlKko002HBcqLGjfU3l7/lm&#10;FJy+V1wc1+8Ox37nu+swXcrbXqnFfNy9gQg0hv/wX/tDK1hv4PE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iw/EAAAA2wAAAA8AAAAAAAAAAAAAAAAAmAIAAGRycy9k&#10;b3ducmV2LnhtbFBLBQYAAAAABAAEAPUAAACJAwAAAAA=&#10;" adj="-11796480,,5400" path="m,119r101,l101,398r203,l304,119r101,l203,,,119xe" filled="f" strokecolor="#c0504d" strokeweight="1pt">
                  <v:stroke joinstyle="round"/>
                  <v:formulas/>
                  <v:path arrowok="t" o:connecttype="custom" o:connectlocs="0,1725;101,1725;101,2004;304,2004;304,1725;405,1725;203,1606;0,1725" o:connectangles="0,0,0,0,0,0,0,0" textboxrect="0,0,405,398"/>
                  <v:textbox>
                    <w:txbxContent>
                      <w:p w:rsidR="00CC0B15" w:rsidRDefault="00CC0B15" w:rsidP="00CC0B15">
                        <w:pPr>
                          <w:rPr>
                            <w:rFonts w:eastAsia="Times New Roman"/>
                          </w:rPr>
                        </w:pPr>
                      </w:p>
                    </w:txbxContent>
                  </v:textbox>
                </v:shape>
                <v:line id="Line 29" o:spid="_x0000_s1046" style="position:absolute;visibility:visible;mso-wrap-style:square" from="4684,2626" to="4907,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5U3sQAAADbAAAADwAAAGRycy9kb3ducmV2LnhtbESPQWvCQBSE74L/YXmFXqRuFKptzEZE&#10;EFoUS9N6f2SfSWr2bdjdavrvXUHocZiZb5hs2ZtWnMn5xrKCyTgBQVxa3XCl4Ptr8/QCwgdkja1l&#10;UvBHHpb5cJBhqu2FP+lchEpECPsUFdQhdKmUvqzJoB/bjjh6R+sMhihdJbXDS4SbVk6TZCYNNhwX&#10;auxoXVN5Kn6NgvXRvp4+3uXPfK8PbuoNbncjVOrxoV8tQATqw3/43n7TCp7ncPsSf4D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lTexAAAANsAAAAPAAAAAAAAAAAA&#10;AAAAAKECAABkcnMvZG93bnJldi54bWxQSwUGAAAAAAQABAD5AAAAkgMAAAAA&#10;" strokecolor="#c0504d" strokeweight="4.05pt"/>
                <v:shape id="AutoShape 28" o:spid="_x0000_s1047" style="position:absolute;left:9051;top:2599;width:658;height:725;visibility:visible;mso-wrap-style:square;v-text-anchor:top" coordsize="658,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WBcEA&#10;AADbAAAADwAAAGRycy9kb3ducmV2LnhtbERPXWvCMBR9F/wP4Qq+yEw3mUg1isgGIjixbu710lyb&#10;YnNTmqj135sHwcfD+Z4tWluJKzW+dKzgfZiAIM6dLrlQ8Hv4fpuA8AFZY+WYFNzJw2Le7cww1e7G&#10;e7pmoRAxhH2KCkwIdSqlzw1Z9ENXE0fu5BqLIcKmkLrBWwy3lfxIkrG0WHJsMFjTylB+zi5Wwc/F&#10;DM5fo/xvsy0S+2+yY3bfHZXq99rlFESgNrzET/daK/iMY+O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FVgXBAAAA2wAAAA8AAAAAAAAAAAAAAAAAmAIAAGRycy9kb3du&#10;cmV2LnhtbFBLBQYAAAAABAAEAPUAAACGAwAAAAA=&#10;" adj="-11796480,,5400" path="m170,25l,725,563,105r-251,l253,92,205,65,170,25xm658,l557,51,465,84r-82,18l312,105r251,l658,xe" fillcolor="#cdcdcd" stroked="f">
                  <v:stroke joinstyle="round"/>
                  <v:formulas/>
                  <v:path arrowok="t" o:connecttype="custom" o:connectlocs="170,2046;0,2746;563,2126;312,2126;253,2113;205,2086;170,2046;658,2021;557,2072;465,2105;383,2123;312,2126;563,2126;658,2021" o:connectangles="0,0,0,0,0,0,0,0,0,0,0,0,0,0" textboxrect="0,0,658,725"/>
                  <v:textbox>
                    <w:txbxContent>
                      <w:p w:rsidR="00CC0B15" w:rsidRDefault="00CC0B15" w:rsidP="00CC0B15">
                        <w:pPr>
                          <w:rPr>
                            <w:rFonts w:eastAsia="Times New Roman"/>
                          </w:rPr>
                        </w:pPr>
                      </w:p>
                    </w:txbxContent>
                  </v:textbox>
                </v:shape>
                <v:shape id="AutoShape 27" o:spid="_x0000_s1048" style="position:absolute;left:5894;top:1502;width:606;height:187;visibility:visible;mso-wrap-style:square;v-text-anchor:top" coordsize="606,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SsMEA&#10;AADbAAAADwAAAGRycy9kb3ducmV2LnhtbESPUWvCQBCE3wX/w7FC33RjaUqNntIKBV9j+wOW3JpE&#10;c3sxd42xv94TBB+HmfmGWW0G26ieO1870TCfJaBYCmdqKTX8/nxPP0D5QGKoccIaruxhsx6PVpQZ&#10;d5Gc+30oVYSIz0hDFUKbIfqiYkt+5lqW6B1cZylE2ZVoOrpEuG3wNUne0VItcaGilrcVF6f9n9Xw&#10;ll7PKR7/88F9Ee62oT/2OWr9Mhk+l6ACD+EZfrR3RkO6gPuX+ANw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rUrDBAAAA2wAAAA8AAAAAAAAAAAAAAAAAmAIAAGRycy9kb3du&#10;cmV2LnhtbFBLBQYAAAAABAAEAPUAAACGAwAAAAA=&#10;" adj="-11796480,,5400" path="m606,l533,47r-307,l80,141r308,l316,187,590,94,606,xm161,47r-16,l,141r16,l161,47xm209,47r-32,l32,141r32,l209,47xe" fillcolor="#f9d2b4" stroked="f">
                  <v:fill opacity="32896f"/>
                  <v:stroke joinstyle="round"/>
                  <v:formulas/>
                  <v:path arrowok="t" o:connecttype="custom" o:connectlocs="606,924;533,971;226,971;80,1065;388,1065;316,1111;590,1018;606,924;161,971;145,971;0,1065;16,1065;161,971;209,971;177,971;32,1065;64,1065;209,971" o:connectangles="0,0,0,0,0,0,0,0,0,0,0,0,0,0,0,0,0,0" textboxrect="0,0,606,187"/>
                  <v:textbox>
                    <w:txbxContent>
                      <w:p w:rsidR="00CC0B15" w:rsidRDefault="00CC0B15" w:rsidP="00CC0B15">
                        <w:pPr>
                          <w:rPr>
                            <w:rFonts w:eastAsia="Times New Roman"/>
                          </w:rPr>
                        </w:pPr>
                      </w:p>
                    </w:txbxContent>
                  </v:textbox>
                </v:shape>
                <v:shape id="Freeform 60" o:spid="_x0000_s1049" style="position:absolute;left:6022;top:1315;width:437;height:373;visibility:visible;mso-wrap-style:square;v-text-anchor:top" coordsize="437,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zT78A&#10;AADbAAAADwAAAGRycy9kb3ducmV2LnhtbERPy2rCQBTdF/oPwy24q5MGSSU6Sqv42BXTur9krklo&#10;5k6YGZP4985CcHk47+V6NK3oyfnGsoKPaQKCuLS64UrB3+/ufQ7CB2SNrWVScCMP69XryxJzbQc+&#10;UV+ESsQQ9jkqqEPocil9WZNBP7UdceQu1hkMEbpKaodDDDetTJMkkwYbjg01drSpqfwvrkaBHsOO&#10;Dqn8/E5+9uY8VG06256VmryNXwsQgcbwFD/cR60gi+vjl/gD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DrNPvwAAANsAAAAPAAAAAAAAAAAAAAAAAJgCAABkcnMvZG93bnJl&#10;di54bWxQSwUGAAAAAAQABAD1AAAAhAMAAAAA&#10;" adj="-11796480,,5400" path="m308,r,94l,94,,280r308,l308,373,437,186,308,xe" filled="f" strokecolor="#f0f0f0" strokeweight="1pt">
                  <v:stroke joinstyle="round"/>
                  <v:formulas/>
                  <v:path arrowok="t" o:connecttype="custom" o:connectlocs="308,737;308,831;0,831;0,1017;308,1017;308,1110;437,923;308,737" o:connectangles="0,0,0,0,0,0,0,0" textboxrect="0,0,437,373"/>
                  <v:textbox>
                    <w:txbxContent>
                      <w:p w:rsidR="00CC0B15" w:rsidRDefault="00CC0B15" w:rsidP="00CC0B15">
                        <w:pPr>
                          <w:rPr>
                            <w:rFonts w:eastAsia="Times New Roman"/>
                          </w:rPr>
                        </w:pPr>
                      </w:p>
                    </w:txbxContent>
                  </v:textbox>
                </v:shape>
                <v:line id="Line 25" o:spid="_x0000_s1050" style="position:absolute;visibility:visible;mso-wrap-style:square" from="5973,1398" to="5973,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DCsMAAADbAAAADwAAAGRycy9kb3ducmV2LnhtbESP0WqDQBRE3wv5h+UW8lZXSyrBZhOC&#10;UIgESqv5gIt7q1L3rnE3av6+Wyj0cZiZM8zusJheTDS6zrKCJIpBENdWd9wouFRvT1sQziNr7C2T&#10;gjs5OOxXDzvMtJ35k6bSNyJA2GWooPV+yKR0dUsGXWQH4uB92dGgD3JspB5xDnDTy+c4TqXBjsNC&#10;iwPlLdXf5c0oOM6T0dPHEssif69Slxeb8/VFqfXjcnwF4Wnx/+G/9kkrSBP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bQwrDAAAA2wAAAA8AAAAAAAAAAAAA&#10;AAAAoQIAAGRycy9kb3ducmV2LnhtbFBLBQYAAAAABAAEAPkAAACRAwAAAAA=&#10;" strokecolor="#f0f0f0" strokeweight="4.25pt"/>
                <w10:wrap anchorx="page"/>
              </v:group>
            </w:pict>
          </mc:Fallback>
        </mc:AlternateContent>
      </w:r>
    </w:p>
    <w:p w:rsidR="00CC0B15" w:rsidRPr="00CC0B15" w:rsidRDefault="00CC0B15" w:rsidP="00CC0B15">
      <w:pPr>
        <w:rPr>
          <w:sz w:val="20"/>
        </w:rPr>
        <w:sectPr w:rsidR="00CC0B15" w:rsidRPr="00CC0B15" w:rsidSect="00CC0B15">
          <w:type w:val="continuous"/>
          <w:pgSz w:w="11910" w:h="16840"/>
          <w:pgMar w:top="1120" w:right="900" w:bottom="1200" w:left="800" w:header="0" w:footer="1010" w:gutter="0"/>
          <w:cols w:space="720"/>
        </w:sectPr>
      </w:pPr>
    </w:p>
    <w:p w:rsidR="00CC0B15" w:rsidRPr="00CC0B15" w:rsidRDefault="00CC0B15" w:rsidP="00CC0B15">
      <w:pPr>
        <w:pStyle w:val="BodyText"/>
        <w:spacing w:before="4"/>
        <w:ind w:firstLine="0"/>
        <w:rPr>
          <w:sz w:val="20"/>
        </w:rPr>
      </w:pPr>
    </w:p>
    <w:p w:rsidR="00CC0B15" w:rsidRDefault="00CC0B15" w:rsidP="00CC0B15">
      <w:pPr>
        <w:pStyle w:val="BodyText"/>
        <w:rPr>
          <w:sz w:val="22"/>
          <w:lang w:val="id-ID"/>
        </w:rPr>
      </w:pPr>
    </w:p>
    <w:p w:rsidR="00CC0B15" w:rsidRDefault="00CC0B15" w:rsidP="00CC0B15">
      <w:pPr>
        <w:pStyle w:val="BodyText"/>
        <w:rPr>
          <w:b/>
          <w:lang w:val="id-ID"/>
        </w:rPr>
      </w:pPr>
      <w:r>
        <w:rPr>
          <w:szCs w:val="24"/>
          <w:lang w:val="id-ID"/>
        </w:rPr>
        <w:br w:type="column"/>
      </w:r>
    </w:p>
    <w:p w:rsidR="00CC0B15" w:rsidRDefault="00CC0B15" w:rsidP="00CC0B15">
      <w:pPr>
        <w:pStyle w:val="BodyText"/>
        <w:rPr>
          <w:b/>
          <w:lang w:val="id-ID"/>
        </w:rPr>
      </w:pPr>
    </w:p>
    <w:p w:rsidR="00CC0B15" w:rsidRDefault="00CC0B15" w:rsidP="00CC0B15">
      <w:pPr>
        <w:pStyle w:val="BodyText"/>
        <w:rPr>
          <w:b/>
          <w:lang w:val="id-ID"/>
        </w:rPr>
      </w:pPr>
    </w:p>
    <w:p w:rsidR="00385DC4" w:rsidRDefault="00385DC4" w:rsidP="00CC0B15">
      <w:pPr>
        <w:spacing w:before="209"/>
        <w:ind w:left="352"/>
      </w:pPr>
    </w:p>
    <w:p w:rsidR="00CC0B15" w:rsidRDefault="00CC0B15" w:rsidP="00CC0B15">
      <w:pPr>
        <w:spacing w:before="209"/>
        <w:ind w:left="352"/>
        <w:rPr>
          <w:lang w:val="id-ID"/>
        </w:rPr>
      </w:pPr>
      <w:r>
        <w:rPr>
          <w:lang w:val="id-ID"/>
        </w:rPr>
        <w:br w:type="column"/>
      </w:r>
      <w:r>
        <w:rPr>
          <w:lang w:val="id-ID"/>
        </w:rPr>
        <w:lastRenderedPageBreak/>
        <w:t>Produk yang dihasilkan:</w:t>
      </w:r>
    </w:p>
    <w:p w:rsidR="00CC0B15" w:rsidRDefault="00CC0B15" w:rsidP="00CC0B15">
      <w:pPr>
        <w:pStyle w:val="BodyText"/>
        <w:spacing w:before="10"/>
        <w:rPr>
          <w:sz w:val="21"/>
          <w:lang w:val="id-ID"/>
        </w:rPr>
      </w:pPr>
    </w:p>
    <w:p w:rsidR="00CC0B15" w:rsidRDefault="00CC0B15" w:rsidP="00CC0B15">
      <w:pPr>
        <w:pStyle w:val="ListParagraph"/>
        <w:widowControl w:val="0"/>
        <w:numPr>
          <w:ilvl w:val="0"/>
          <w:numId w:val="13"/>
        </w:numPr>
        <w:tabs>
          <w:tab w:val="left" w:pos="463"/>
        </w:tabs>
        <w:autoSpaceDE w:val="0"/>
        <w:autoSpaceDN w:val="0"/>
        <w:ind w:right="864"/>
        <w:contextualSpacing w:val="0"/>
        <w:jc w:val="left"/>
        <w:rPr>
          <w:i/>
          <w:sz w:val="22"/>
          <w:lang w:val="id-ID"/>
        </w:rPr>
      </w:pPr>
      <w:r>
        <w:rPr>
          <w:lang w:val="id-ID"/>
        </w:rPr>
        <w:t>Laporan Keuangan Bumdes berbasis</w:t>
      </w:r>
      <w:r>
        <w:rPr>
          <w:spacing w:val="11"/>
          <w:lang w:val="id-ID"/>
        </w:rPr>
        <w:t xml:space="preserve"> </w:t>
      </w:r>
      <w:r>
        <w:rPr>
          <w:i/>
          <w:spacing w:val="-3"/>
          <w:lang w:val="id-ID"/>
        </w:rPr>
        <w:t>software</w:t>
      </w:r>
    </w:p>
    <w:p w:rsidR="00CC0B15" w:rsidRDefault="00CC0B15" w:rsidP="00CC0B15">
      <w:pPr>
        <w:pStyle w:val="ListParagraph"/>
        <w:widowControl w:val="0"/>
        <w:numPr>
          <w:ilvl w:val="0"/>
          <w:numId w:val="13"/>
        </w:numPr>
        <w:tabs>
          <w:tab w:val="left" w:pos="463"/>
        </w:tabs>
        <w:autoSpaceDE w:val="0"/>
        <w:autoSpaceDN w:val="0"/>
        <w:spacing w:before="3"/>
        <w:ind w:right="1126"/>
        <w:contextualSpacing w:val="0"/>
        <w:jc w:val="left"/>
        <w:rPr>
          <w:lang w:val="id-ID"/>
        </w:rPr>
      </w:pPr>
      <w:r>
        <w:rPr>
          <w:lang w:val="id-ID"/>
        </w:rPr>
        <w:t>Tata kelola manajemen keuangan yang</w:t>
      </w:r>
      <w:r>
        <w:rPr>
          <w:spacing w:val="2"/>
          <w:lang w:val="id-ID"/>
        </w:rPr>
        <w:t xml:space="preserve"> </w:t>
      </w:r>
      <w:r>
        <w:rPr>
          <w:lang w:val="id-ID"/>
        </w:rPr>
        <w:t>baik</w:t>
      </w:r>
    </w:p>
    <w:p w:rsidR="00CC0B15" w:rsidRPr="00CC0B15" w:rsidRDefault="00CC0B15" w:rsidP="00385DC4">
      <w:pPr>
        <w:pStyle w:val="ListParagraph"/>
        <w:widowControl w:val="0"/>
        <w:numPr>
          <w:ilvl w:val="0"/>
          <w:numId w:val="13"/>
        </w:numPr>
        <w:tabs>
          <w:tab w:val="left" w:pos="463"/>
        </w:tabs>
        <w:autoSpaceDE w:val="0"/>
        <w:autoSpaceDN w:val="0"/>
        <w:ind w:right="865" w:hanging="4573"/>
        <w:contextualSpacing w:val="0"/>
        <w:jc w:val="left"/>
        <w:rPr>
          <w:lang w:val="id-ID"/>
        </w:rPr>
        <w:sectPr w:rsidR="00CC0B15" w:rsidRPr="00CC0B15" w:rsidSect="00385DC4">
          <w:type w:val="continuous"/>
          <w:pgSz w:w="11910" w:h="16840"/>
          <w:pgMar w:top="1580" w:right="900" w:bottom="280" w:left="800" w:header="720" w:footer="720" w:gutter="0"/>
          <w:cols w:num="3" w:space="720" w:equalWidth="0">
            <w:col w:w="2261" w:space="200"/>
            <w:col w:w="3079" w:space="1024"/>
            <w:col w:w="3646"/>
          </w:cols>
        </w:sectPr>
      </w:pPr>
      <w:r>
        <w:rPr>
          <w:lang w:val="id-ID"/>
        </w:rPr>
        <w:t xml:space="preserve">Terciptanya </w:t>
      </w:r>
      <w:r>
        <w:rPr>
          <w:i/>
          <w:lang w:val="id-ID"/>
        </w:rPr>
        <w:t xml:space="preserve">brand </w:t>
      </w:r>
      <w:r>
        <w:rPr>
          <w:spacing w:val="-3"/>
          <w:lang w:val="id-ID"/>
        </w:rPr>
        <w:t xml:space="preserve">produk </w:t>
      </w:r>
      <w:r w:rsidR="00385DC4">
        <w:rPr>
          <w:lang w:val="id-ID"/>
        </w:rPr>
        <w:t>unggul</w:t>
      </w:r>
    </w:p>
    <w:p w:rsidR="00385DC4" w:rsidRDefault="00385DC4" w:rsidP="00385DC4">
      <w:pPr>
        <w:spacing w:before="83"/>
        <w:ind w:right="4296"/>
      </w:pPr>
    </w:p>
    <w:p w:rsidR="00385DC4" w:rsidRDefault="00385DC4" w:rsidP="00385DC4">
      <w:pPr>
        <w:spacing w:before="83"/>
        <w:ind w:right="4296"/>
      </w:pPr>
    </w:p>
    <w:p w:rsidR="00CC0B15" w:rsidRDefault="00CC0B15" w:rsidP="00385DC4">
      <w:pPr>
        <w:spacing w:before="83"/>
        <w:ind w:right="4296"/>
      </w:pPr>
      <w:r>
        <w:rPr>
          <w:lang w:val="id-ID"/>
        </w:rPr>
        <w:br w:type="column"/>
      </w:r>
    </w:p>
    <w:p w:rsidR="00385DC4" w:rsidRDefault="00385DC4" w:rsidP="00385DC4">
      <w:pPr>
        <w:spacing w:before="83"/>
        <w:ind w:right="4296"/>
      </w:pPr>
    </w:p>
    <w:p w:rsidR="00385DC4" w:rsidRDefault="00385DC4" w:rsidP="00385DC4">
      <w:pPr>
        <w:spacing w:before="83"/>
        <w:ind w:right="4296"/>
      </w:pPr>
    </w:p>
    <w:p w:rsidR="00385DC4" w:rsidRDefault="00385DC4" w:rsidP="00385DC4">
      <w:pPr>
        <w:spacing w:before="83"/>
        <w:ind w:left="-1701" w:right="4296" w:firstLine="141"/>
      </w:pPr>
    </w:p>
    <w:p w:rsidR="001B4446" w:rsidRDefault="001B4446" w:rsidP="00385DC4">
      <w:pPr>
        <w:spacing w:before="83"/>
        <w:ind w:right="4296"/>
      </w:pPr>
    </w:p>
    <w:p w:rsidR="00385DC4" w:rsidRDefault="00385DC4" w:rsidP="00385DC4">
      <w:pPr>
        <w:spacing w:before="83"/>
        <w:ind w:right="4296"/>
      </w:pPr>
    </w:p>
    <w:p w:rsidR="00385DC4" w:rsidRDefault="00385DC4" w:rsidP="00385DC4">
      <w:pPr>
        <w:spacing w:before="83"/>
        <w:ind w:right="4296"/>
      </w:pPr>
    </w:p>
    <w:p w:rsidR="00385DC4" w:rsidRPr="00385DC4" w:rsidRDefault="00CE5E36" w:rsidP="001B4446">
      <w:pPr>
        <w:spacing w:before="83"/>
        <w:ind w:right="4296"/>
        <w:sectPr w:rsidR="00385DC4" w:rsidRPr="00385DC4" w:rsidSect="00385DC4">
          <w:type w:val="continuous"/>
          <w:pgSz w:w="11910" w:h="16840"/>
          <w:pgMar w:top="1580" w:right="900" w:bottom="280" w:left="800" w:header="720" w:footer="720" w:gutter="0"/>
          <w:cols w:num="2" w:space="720" w:equalWidth="0">
            <w:col w:w="2177" w:space="2"/>
            <w:col w:w="8031" w:space="1024"/>
          </w:cols>
        </w:sectPr>
      </w:pPr>
      <w:r>
        <w:rPr>
          <w:noProof/>
        </w:rPr>
        <mc:AlternateContent>
          <mc:Choice Requires="wps">
            <w:drawing>
              <wp:inline distT="0" distB="0" distL="0" distR="0" wp14:anchorId="7266406A" wp14:editId="57C21466">
                <wp:extent cx="4210050" cy="257175"/>
                <wp:effectExtent l="0" t="0" r="19050" b="28575"/>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57175"/>
                        </a:xfrm>
                        <a:prstGeom prst="rect">
                          <a:avLst/>
                        </a:prstGeom>
                        <a:noFill/>
                        <a:ln w="25400">
                          <a:solidFill>
                            <a:srgbClr val="B125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E5E36" w:rsidRDefault="00463B9C" w:rsidP="00CE5E36">
                            <w:pPr>
                              <w:spacing w:before="72"/>
                              <w:ind w:left="215"/>
                              <w:jc w:val="center"/>
                              <w:rPr>
                                <w:b/>
                                <w:lang w:val="id-ID"/>
                              </w:rPr>
                            </w:pPr>
                            <w:r>
                              <w:rPr>
                                <w:b/>
                                <w:lang w:val="id-ID"/>
                              </w:rPr>
                              <w:t>Gambar</w:t>
                            </w:r>
                            <w:r>
                              <w:rPr>
                                <w:b/>
                              </w:rPr>
                              <w:t xml:space="preserve"> 3 : </w:t>
                            </w:r>
                            <w:r w:rsidR="00CE5E36">
                              <w:rPr>
                                <w:b/>
                                <w:lang w:val="id-ID"/>
                              </w:rPr>
                              <w:t>Prosedur kerja pelaksanaan metode pemecahan masalah mitra</w:t>
                            </w:r>
                          </w:p>
                        </w:txbxContent>
                      </wps:txbx>
                      <wps:bodyPr rot="0" vert="horz" wrap="square" lIns="0" tIns="0" rIns="0" bIns="0" anchor="t" anchorCtr="0" upright="1">
                        <a:noAutofit/>
                      </wps:bodyPr>
                    </wps:wsp>
                  </a:graphicData>
                </a:graphic>
              </wp:inline>
            </w:drawing>
          </mc:Choice>
          <mc:Fallback>
            <w:pict>
              <v:shapetype w14:anchorId="7266406A" id="_x0000_t202" coordsize="21600,21600" o:spt="202" path="m,l,21600r21600,l21600,xe">
                <v:stroke joinstyle="miter"/>
                <v:path gradientshapeok="t" o:connecttype="rect"/>
              </v:shapetype>
              <v:shape id="Text Box 63" o:spid="_x0000_s1051" type="#_x0000_t202" style="width:331.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" filled="f" strokecolor="#b12500" strokeweight="2pt">
                <v:textbox inset="0,0,0,0">
                  <w:txbxContent>
                    <w:p w:rsidR="00CE5E36" w:rsidRDefault="00463B9C" w:rsidP="00CE5E36">
                      <w:pPr>
                        <w:spacing w:before="72"/>
                        <w:ind w:left="215"/>
                        <w:jc w:val="center"/>
                        <w:rPr>
                          <w:b/>
                          <w:lang w:val="id-ID"/>
                        </w:rPr>
                      </w:pPr>
                      <w:r>
                        <w:rPr>
                          <w:b/>
                          <w:lang w:val="id-ID"/>
                        </w:rPr>
                        <w:t>Gambar</w:t>
                      </w:r>
                      <w:r>
                        <w:rPr>
                          <w:b/>
                        </w:rPr>
                        <w:t xml:space="preserve"> 3 : </w:t>
                      </w:r>
                      <w:r w:rsidR="00CE5E36">
                        <w:rPr>
                          <w:b/>
                          <w:lang w:val="id-ID"/>
                        </w:rPr>
                        <w:t>Prosedur kerja pelaksanaan metode pemecahan masalah mitra</w:t>
                      </w:r>
                    </w:p>
                  </w:txbxContent>
                </v:textbox>
                <w10:anchorlock/>
              </v:shape>
            </w:pict>
          </mc:Fallback>
        </mc:AlternateContent>
      </w:r>
    </w:p>
    <w:p w:rsidR="00385DC4" w:rsidRDefault="00385DC4" w:rsidP="00CE5E36">
      <w:pPr>
        <w:spacing w:line="360" w:lineRule="auto"/>
        <w:ind w:left="709" w:firstLine="720"/>
      </w:pPr>
      <w:r>
        <w:rPr>
          <w:szCs w:val="24"/>
          <w:lang w:val="id-ID"/>
        </w:rPr>
        <w:lastRenderedPageBreak/>
        <w:t xml:space="preserve">Metode PALS merupakan metode dengan menggunakan </w:t>
      </w:r>
      <w:r>
        <w:rPr>
          <w:color w:val="222222"/>
          <w:szCs w:val="24"/>
          <w:shd w:val="clear" w:color="auto" w:fill="FFFFFF"/>
          <w:lang w:val="id-ID"/>
        </w:rPr>
        <w:t>Pendekatan berbasis partisipasi ini merupakan salah satu </w:t>
      </w:r>
      <w:r>
        <w:rPr>
          <w:bCs/>
          <w:color w:val="222222"/>
          <w:szCs w:val="24"/>
          <w:shd w:val="clear" w:color="auto" w:fill="FFFFFF"/>
          <w:lang w:val="id-ID"/>
        </w:rPr>
        <w:t>metode</w:t>
      </w:r>
      <w:r>
        <w:rPr>
          <w:color w:val="222222"/>
          <w:szCs w:val="24"/>
          <w:shd w:val="clear" w:color="auto" w:fill="FFFFFF"/>
          <w:lang w:val="id-ID"/>
        </w:rPr>
        <w:t> pemberdayaan yang mengedepankan partisipasi masyarakat dalam suatu proses pemberdayaan. Hasil abdimas ini berdasarkan temuan di lapangan ialah, </w:t>
      </w:r>
      <w:r>
        <w:rPr>
          <w:bCs/>
          <w:color w:val="222222"/>
          <w:szCs w:val="24"/>
          <w:shd w:val="clear" w:color="auto" w:fill="FFFFFF"/>
          <w:lang w:val="id-ID"/>
        </w:rPr>
        <w:t>metode</w:t>
      </w:r>
      <w:r>
        <w:rPr>
          <w:color w:val="222222"/>
          <w:szCs w:val="24"/>
          <w:shd w:val="clear" w:color="auto" w:fill="FFFFFF"/>
          <w:lang w:val="id-ID"/>
        </w:rPr>
        <w:t> pemberdayaan ini dilakukan dengan cara langsung, yaitu memberikan pengarahan tetapi sekaligus praktek</w:t>
      </w:r>
      <w:r>
        <w:rPr>
          <w:rFonts w:ascii="Arial" w:hAnsi="Arial" w:cs="Arial"/>
          <w:color w:val="222222"/>
          <w:shd w:val="clear" w:color="auto" w:fill="FFFFFF"/>
          <w:lang w:val="id-ID"/>
        </w:rPr>
        <w:t xml:space="preserve">. </w:t>
      </w:r>
      <w:r>
        <w:rPr>
          <w:lang w:val="id-ID"/>
        </w:rPr>
        <w:t xml:space="preserve">Untuk mengetahui tingkat keberhasilan pelaksanaan kegiatan , maka dilakukan: </w:t>
      </w:r>
      <w:r>
        <w:rPr>
          <w:spacing w:val="-4"/>
          <w:lang w:val="id-ID"/>
        </w:rPr>
        <w:t>(1)</w:t>
      </w:r>
      <w:r>
        <w:rPr>
          <w:spacing w:val="52"/>
          <w:lang w:val="id-ID"/>
        </w:rPr>
        <w:t xml:space="preserve"> </w:t>
      </w:r>
      <w:r>
        <w:rPr>
          <w:lang w:val="id-ID"/>
        </w:rPr>
        <w:t xml:space="preserve">Evaluasi terhadap waktu dan tenaga yang diperlukan untuk membuat administrasi usaha, (2) setelah install program akuntasi, dilakukan pengamatan terhadap waktu yang diperlukan untuk mengerjakan administrasi pembukuan, (3) melakukan pengamatan terhadap hasil laporan keuangan </w:t>
      </w:r>
      <w:r>
        <w:rPr>
          <w:spacing w:val="-4"/>
          <w:lang w:val="id-ID"/>
        </w:rPr>
        <w:t xml:space="preserve">dan </w:t>
      </w:r>
      <w:r>
        <w:rPr>
          <w:lang w:val="id-ID"/>
        </w:rPr>
        <w:t>kemampuan mitra untuk memberikan informasi</w:t>
      </w:r>
      <w:r>
        <w:rPr>
          <w:spacing w:val="-1"/>
          <w:lang w:val="id-ID"/>
        </w:rPr>
        <w:t xml:space="preserve"> </w:t>
      </w:r>
      <w:r>
        <w:rPr>
          <w:lang w:val="id-ID"/>
        </w:rPr>
        <w:t>(menampilkan).</w:t>
      </w:r>
    </w:p>
    <w:p w:rsidR="00385DC4" w:rsidRPr="00BC4610" w:rsidRDefault="00385DC4" w:rsidP="00385DC4">
      <w:pPr>
        <w:pStyle w:val="BodyText"/>
        <w:ind w:left="709" w:firstLine="720"/>
      </w:pPr>
      <w:r w:rsidRPr="00BC4610">
        <w:t>Metode pelasksanaan kegiatan pengabdian kepada masyarakat, mulai dari waktu, tempat, kemudian alat yang digunakan, dan hal lain yang menunjang pelaksanaan kegiatan pengabdian k</w:t>
      </w:r>
      <w:r w:rsidR="004F3850">
        <w:t>epada masyarakat.</w:t>
      </w:r>
    </w:p>
    <w:p w:rsidR="00385DC4" w:rsidRDefault="00385DC4" w:rsidP="00385DC4"/>
    <w:p w:rsidR="00385DC4" w:rsidRDefault="00385DC4" w:rsidP="00385DC4"/>
    <w:p w:rsidR="00385DC4" w:rsidRPr="00BC4610" w:rsidRDefault="00385DC4" w:rsidP="00385DC4"/>
    <w:p w:rsidR="00385DC4" w:rsidRPr="00BC4610" w:rsidRDefault="00385DC4" w:rsidP="00385DC4">
      <w:r w:rsidRPr="00475926">
        <w:rPr>
          <w:rStyle w:val="Heading1Char"/>
          <w:rFonts w:eastAsia="Calibri"/>
        </w:rPr>
        <w:t>HASIL DAN PEMBAHASAN</w:t>
      </w:r>
      <w:r w:rsidR="0010479B">
        <w:t xml:space="preserve">  </w:t>
      </w:r>
    </w:p>
    <w:p w:rsidR="00385DC4" w:rsidRPr="00BC4610" w:rsidRDefault="00385DC4" w:rsidP="00385DC4"/>
    <w:p w:rsidR="00CE5E36" w:rsidRDefault="00CE5E36" w:rsidP="00385DC4">
      <w:pPr>
        <w:pStyle w:val="BodyText"/>
      </w:pPr>
    </w:p>
    <w:p w:rsidR="00037EA6" w:rsidRDefault="00037EA6" w:rsidP="00463B9C">
      <w:pPr>
        <w:pStyle w:val="BodyText"/>
        <w:jc w:val="center"/>
      </w:pPr>
      <w:r>
        <w:rPr>
          <w:noProof/>
        </w:rPr>
        <w:drawing>
          <wp:inline distT="0" distB="0" distL="0" distR="0">
            <wp:extent cx="1885950" cy="1409700"/>
            <wp:effectExtent l="0" t="0" r="0" b="0"/>
            <wp:docPr id="10" name="Picture 10" descr="D:\Abdimas Nyah Sar-2020\Buat Jurnal Abdimas\Foto Bumdes\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dimas Nyah Sar-2020\Buat Jurnal Abdimas\Foto Bumdes\DSC_00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5027" cy="1409010"/>
                    </a:xfrm>
                    <a:prstGeom prst="rect">
                      <a:avLst/>
                    </a:prstGeom>
                    <a:noFill/>
                    <a:ln>
                      <a:noFill/>
                    </a:ln>
                  </pic:spPr>
                </pic:pic>
              </a:graphicData>
            </a:graphic>
          </wp:inline>
        </w:drawing>
      </w:r>
      <w:r>
        <w:rPr>
          <w:noProof/>
        </w:rPr>
        <w:drawing>
          <wp:inline distT="0" distB="0" distL="0" distR="0">
            <wp:extent cx="1933575" cy="140659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4084" cy="1414238"/>
                    </a:xfrm>
                    <a:prstGeom prst="rect">
                      <a:avLst/>
                    </a:prstGeom>
                  </pic:spPr>
                </pic:pic>
              </a:graphicData>
            </a:graphic>
          </wp:inline>
        </w:drawing>
      </w:r>
    </w:p>
    <w:p w:rsidR="00037EA6" w:rsidRDefault="00037EA6" w:rsidP="00463B9C">
      <w:pPr>
        <w:pStyle w:val="BodyText"/>
        <w:jc w:val="center"/>
      </w:pPr>
      <w:r>
        <w:rPr>
          <w:noProof/>
        </w:rPr>
        <w:drawing>
          <wp:inline distT="0" distB="0" distL="0" distR="0">
            <wp:extent cx="1885950" cy="12827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9572" cy="1285227"/>
                    </a:xfrm>
                    <a:prstGeom prst="rect">
                      <a:avLst/>
                    </a:prstGeom>
                  </pic:spPr>
                </pic:pic>
              </a:graphicData>
            </a:graphic>
          </wp:inline>
        </w:drawing>
      </w:r>
      <w:r w:rsidR="00463B9C">
        <w:rPr>
          <w:noProof/>
        </w:rPr>
        <w:drawing>
          <wp:inline distT="0" distB="0" distL="0" distR="0">
            <wp:extent cx="1933575" cy="128911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1857" cy="1294636"/>
                    </a:xfrm>
                    <a:prstGeom prst="rect">
                      <a:avLst/>
                    </a:prstGeom>
                  </pic:spPr>
                </pic:pic>
              </a:graphicData>
            </a:graphic>
          </wp:inline>
        </w:drawing>
      </w:r>
    </w:p>
    <w:p w:rsidR="00463B9C" w:rsidRDefault="00463B9C" w:rsidP="00463B9C">
      <w:pPr>
        <w:jc w:val="center"/>
      </w:pPr>
      <w:r>
        <w:t xml:space="preserve">(Gambar 4 : Pelaksanaan Kegiatan Abdimas) </w:t>
      </w:r>
    </w:p>
    <w:p w:rsidR="00463B9C" w:rsidRDefault="00463B9C" w:rsidP="00463B9C">
      <w:pPr>
        <w:pStyle w:val="BodyText"/>
        <w:ind w:firstLine="0"/>
      </w:pPr>
    </w:p>
    <w:p w:rsidR="00037EA6" w:rsidRDefault="00037EA6" w:rsidP="00385DC4">
      <w:pPr>
        <w:pStyle w:val="BodyText"/>
      </w:pPr>
    </w:p>
    <w:p w:rsidR="0010479B" w:rsidRDefault="0010479B" w:rsidP="0010479B">
      <w:pPr>
        <w:spacing w:line="360" w:lineRule="auto"/>
        <w:ind w:left="567" w:firstLine="567"/>
        <w:rPr>
          <w:szCs w:val="24"/>
        </w:rPr>
      </w:pPr>
      <w:r w:rsidRPr="004D6B73">
        <w:rPr>
          <w:szCs w:val="24"/>
        </w:rPr>
        <w:t xml:space="preserve">Kegiatan pengabdian masyarakat ini diawali dengan persiapan pelaksanaan kegiatan, yaitu diantaranya observasi langsung terhadap objek , wawancara dengan objek dalam hal ini </w:t>
      </w:r>
      <w:r>
        <w:rPr>
          <w:szCs w:val="24"/>
        </w:rPr>
        <w:t>pengurus BUMDES</w:t>
      </w:r>
      <w:r w:rsidRPr="004D6B73">
        <w:rPr>
          <w:szCs w:val="24"/>
        </w:rPr>
        <w:t xml:space="preserve"> </w:t>
      </w:r>
      <w:r>
        <w:rPr>
          <w:szCs w:val="24"/>
        </w:rPr>
        <w:t>Desa Durung Bedug. Ob</w:t>
      </w:r>
      <w:r w:rsidRPr="004D6B73">
        <w:rPr>
          <w:szCs w:val="24"/>
        </w:rPr>
        <w:t>servasi dilakukan dengan melihat keadaan obyek dan mewawancar</w:t>
      </w:r>
      <w:r>
        <w:rPr>
          <w:szCs w:val="24"/>
        </w:rPr>
        <w:t>ai apa yng menjadi kelemahan di BUMDES Sumber Rezeki Desa Durung Bedug</w:t>
      </w:r>
      <w:r w:rsidRPr="004D6B73">
        <w:rPr>
          <w:szCs w:val="24"/>
        </w:rPr>
        <w:t>.</w:t>
      </w:r>
    </w:p>
    <w:p w:rsidR="0010479B" w:rsidRPr="00921688" w:rsidRDefault="0010479B" w:rsidP="00921688">
      <w:pPr>
        <w:spacing w:line="360" w:lineRule="auto"/>
        <w:ind w:left="567" w:firstLine="567"/>
        <w:rPr>
          <w:szCs w:val="24"/>
        </w:rPr>
      </w:pPr>
      <w:r w:rsidRPr="004D6B73">
        <w:rPr>
          <w:szCs w:val="24"/>
        </w:rPr>
        <w:t xml:space="preserve">Pada pelaksanaan kegiatan ini, tim mengadakan pertemuan dengan pihak </w:t>
      </w:r>
      <w:r>
        <w:rPr>
          <w:szCs w:val="24"/>
        </w:rPr>
        <w:t>pengurus BUMDES.</w:t>
      </w:r>
      <w:r w:rsidRPr="004D6B73">
        <w:rPr>
          <w:szCs w:val="24"/>
        </w:rPr>
        <w:t xml:space="preserve"> Tim abdimas melakukan pengenalan bagimana sistem manajemen keuangan di </w:t>
      </w:r>
      <w:r>
        <w:rPr>
          <w:szCs w:val="24"/>
        </w:rPr>
        <w:t>BUMDES Sumber Rezeki Desa Durung Bedug</w:t>
      </w:r>
      <w:r w:rsidRPr="004D6B73">
        <w:rPr>
          <w:szCs w:val="24"/>
        </w:rPr>
        <w:t xml:space="preserve"> </w:t>
      </w:r>
      <w:r w:rsidRPr="004D6B73">
        <w:rPr>
          <w:szCs w:val="24"/>
        </w:rPr>
        <w:t xml:space="preserve">dan hasil yang didapat dilapangan bahwa sistem keuangan di </w:t>
      </w:r>
      <w:r>
        <w:rPr>
          <w:szCs w:val="24"/>
        </w:rPr>
        <w:t>desa</w:t>
      </w:r>
      <w:r w:rsidRPr="004D6B73">
        <w:rPr>
          <w:szCs w:val="24"/>
        </w:rPr>
        <w:t xml:space="preserve"> </w:t>
      </w:r>
      <w:r w:rsidRPr="004D6B73">
        <w:rPr>
          <w:szCs w:val="24"/>
        </w:rPr>
        <w:lastRenderedPageBreak/>
        <w:t>tersebut</w:t>
      </w:r>
      <w:r>
        <w:rPr>
          <w:szCs w:val="24"/>
        </w:rPr>
        <w:t xml:space="preserve"> masih dilakukan secara manual sederhana. </w:t>
      </w:r>
      <w:r w:rsidRPr="004D6B73">
        <w:rPr>
          <w:szCs w:val="24"/>
        </w:rPr>
        <w:t xml:space="preserve"> </w:t>
      </w:r>
      <w:r w:rsidR="00E21C06">
        <w:rPr>
          <w:szCs w:val="24"/>
        </w:rPr>
        <w:t>BUMDES Sumber Rezeki Desa Durung Bedug</w:t>
      </w:r>
      <w:r w:rsidR="00E21C06" w:rsidRPr="004D6B73">
        <w:rPr>
          <w:szCs w:val="24"/>
        </w:rPr>
        <w:t xml:space="preserve"> </w:t>
      </w:r>
      <w:r w:rsidRPr="004D6B73">
        <w:rPr>
          <w:szCs w:val="24"/>
        </w:rPr>
        <w:t xml:space="preserve">melakukan perekapan </w:t>
      </w:r>
      <w:r w:rsidR="00E21C06">
        <w:rPr>
          <w:szCs w:val="24"/>
        </w:rPr>
        <w:t xml:space="preserve">dengan sarana dan prasana yang belum begitu lengkap dengan pemahaman sumber daya manusia yang sangat rendah, ini di karenakan latar belakang dari pengurus BUMDES yang berbeda-beda, ada </w:t>
      </w:r>
      <w:r w:rsidR="00007F3D">
        <w:rPr>
          <w:szCs w:val="24"/>
        </w:rPr>
        <w:t>yang berlatar belakang</w:t>
      </w:r>
      <w:r w:rsidR="00E21C06">
        <w:rPr>
          <w:szCs w:val="24"/>
        </w:rPr>
        <w:t xml:space="preserve"> pedagang dan petani. </w:t>
      </w:r>
      <w:r w:rsidRPr="004D6B73">
        <w:rPr>
          <w:szCs w:val="24"/>
        </w:rPr>
        <w:t xml:space="preserve"> Dengan melihat kondisi tersebut, sebagai tim abdimas kami memberikan masukan-masukan yang sekiranya bermanfaat bagi </w:t>
      </w:r>
      <w:r w:rsidR="00E21C06">
        <w:rPr>
          <w:szCs w:val="24"/>
        </w:rPr>
        <w:t>BUMDES Sumber Rezeki Desa Durung Bedug</w:t>
      </w:r>
      <w:r w:rsidRPr="004D6B73">
        <w:rPr>
          <w:szCs w:val="24"/>
        </w:rPr>
        <w:t xml:space="preserve"> </w:t>
      </w:r>
      <w:r w:rsidR="00E21C06">
        <w:rPr>
          <w:szCs w:val="24"/>
        </w:rPr>
        <w:t>yaitu, d</w:t>
      </w:r>
      <w:r w:rsidRPr="00E21C06">
        <w:rPr>
          <w:szCs w:val="24"/>
        </w:rPr>
        <w:t xml:space="preserve">apat </w:t>
      </w:r>
      <w:r w:rsidR="00921688">
        <w:rPr>
          <w:szCs w:val="24"/>
        </w:rPr>
        <w:t xml:space="preserve">meminta bantuan kepada pihak yang memiliki kemampuan dalam memberikan pemahaman khusus nya di bidang akuntansi, </w:t>
      </w:r>
      <w:r w:rsidR="00007F3D" w:rsidRPr="00921688">
        <w:rPr>
          <w:szCs w:val="24"/>
        </w:rPr>
        <w:t xml:space="preserve">Melakukan studi banding ke BUMDES yang </w:t>
      </w:r>
      <w:r w:rsidR="00921688" w:rsidRPr="00921688">
        <w:rPr>
          <w:szCs w:val="24"/>
        </w:rPr>
        <w:t>telah baik dalam melakukan pencatatan pelaporan akuntansi</w:t>
      </w:r>
      <w:r w:rsidR="00921688">
        <w:rPr>
          <w:szCs w:val="24"/>
        </w:rPr>
        <w:t>, Dapat melengkapi  sarana dan prasarana baik hardware maupun software yang dapat menunjang terlaksana nya pencatatan laporan keuangan</w:t>
      </w:r>
      <w:r w:rsidRPr="00921688">
        <w:rPr>
          <w:szCs w:val="24"/>
        </w:rPr>
        <w:t>.</w:t>
      </w:r>
    </w:p>
    <w:p w:rsidR="0010479B" w:rsidRPr="004D6B73" w:rsidRDefault="0010479B" w:rsidP="0010479B">
      <w:pPr>
        <w:spacing w:line="360" w:lineRule="auto"/>
        <w:ind w:left="720"/>
        <w:rPr>
          <w:rFonts w:eastAsia="Times New Roman"/>
          <w:szCs w:val="24"/>
          <w:lang w:eastAsia="id-ID"/>
        </w:rPr>
      </w:pPr>
    </w:p>
    <w:p w:rsidR="0010479B" w:rsidRPr="004D6B73" w:rsidRDefault="00921688" w:rsidP="00921688">
      <w:pPr>
        <w:spacing w:line="360" w:lineRule="auto"/>
        <w:jc w:val="center"/>
        <w:rPr>
          <w:szCs w:val="24"/>
        </w:rPr>
      </w:pPr>
      <w:r w:rsidRPr="001171F1">
        <w:rPr>
          <w:noProof/>
        </w:rPr>
        <w:drawing>
          <wp:inline distT="0" distB="0" distL="0" distR="0" wp14:anchorId="0C945D5E" wp14:editId="32CE9F23">
            <wp:extent cx="2143125" cy="2857499"/>
            <wp:effectExtent l="0" t="0" r="0" b="635"/>
            <wp:docPr id="17" name="Picture 17" descr="C:\Users\sarwenda\Documents\Data Kampus\Hibah Institusi\Abdimas Internal 2019\Foto2\1. P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wenda\Documents\Data Kampus\Hibah Institusi\Abdimas Internal 2019\Foto2\1. Poto.jpeg"/>
                    <pic:cNvPicPr>
                      <a:picLocks noChangeAspect="1" noChangeArrowheads="1"/>
                    </pic:cNvPicPr>
                  </pic:nvPicPr>
                  <pic:blipFill>
                    <a:blip r:embed="rId34"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43503" cy="2858002"/>
                    </a:xfrm>
                    <a:prstGeom prst="rect">
                      <a:avLst/>
                    </a:prstGeom>
                    <a:noFill/>
                    <a:ln>
                      <a:noFill/>
                    </a:ln>
                  </pic:spPr>
                </pic:pic>
              </a:graphicData>
            </a:graphic>
          </wp:inline>
        </w:drawing>
      </w:r>
    </w:p>
    <w:p w:rsidR="0010479B" w:rsidRPr="004D6B73" w:rsidRDefault="0010479B" w:rsidP="0010479B">
      <w:pPr>
        <w:spacing w:line="360" w:lineRule="auto"/>
        <w:rPr>
          <w:szCs w:val="24"/>
        </w:rPr>
      </w:pPr>
    </w:p>
    <w:p w:rsidR="0010479B" w:rsidRPr="00346A09" w:rsidRDefault="0010479B" w:rsidP="0010479B">
      <w:pPr>
        <w:spacing w:line="360" w:lineRule="auto"/>
        <w:jc w:val="center"/>
        <w:rPr>
          <w:b/>
          <w:szCs w:val="24"/>
        </w:rPr>
      </w:pPr>
      <w:r w:rsidRPr="00346A09">
        <w:rPr>
          <w:b/>
          <w:szCs w:val="24"/>
        </w:rPr>
        <w:t>Gambar 2</w:t>
      </w:r>
    </w:p>
    <w:p w:rsidR="0010479B" w:rsidRPr="00346A09" w:rsidRDefault="0010479B" w:rsidP="0010479B">
      <w:pPr>
        <w:spacing w:line="360" w:lineRule="auto"/>
        <w:jc w:val="center"/>
        <w:rPr>
          <w:b/>
          <w:szCs w:val="24"/>
        </w:rPr>
      </w:pPr>
      <w:r w:rsidRPr="00346A09">
        <w:rPr>
          <w:b/>
          <w:szCs w:val="24"/>
        </w:rPr>
        <w:t>Proses Pencatatan Manual</w:t>
      </w:r>
    </w:p>
    <w:p w:rsidR="00385DC4" w:rsidRPr="00BC4610" w:rsidRDefault="00385DC4" w:rsidP="004F3850">
      <w:pPr>
        <w:ind w:left="567"/>
      </w:pPr>
      <w:r w:rsidRPr="00475926">
        <w:rPr>
          <w:rStyle w:val="Heading1Char"/>
          <w:rFonts w:eastAsia="Calibri"/>
        </w:rPr>
        <w:t>SIMPULAN</w:t>
      </w:r>
      <w:r w:rsidRPr="00BC4610">
        <w:t xml:space="preserve"> </w:t>
      </w:r>
    </w:p>
    <w:p w:rsidR="00385DC4" w:rsidRPr="00BC4610" w:rsidRDefault="00385DC4" w:rsidP="00385DC4"/>
    <w:p w:rsidR="004F3850" w:rsidRPr="004F3850" w:rsidRDefault="004F3850" w:rsidP="004F3850">
      <w:pPr>
        <w:pStyle w:val="ListParagraph"/>
        <w:spacing w:before="100" w:beforeAutospacing="1" w:after="100" w:afterAutospacing="1" w:line="360" w:lineRule="auto"/>
        <w:ind w:left="567"/>
        <w:rPr>
          <w:rFonts w:eastAsia="Times New Roman"/>
          <w:szCs w:val="24"/>
          <w:lang w:eastAsia="id-ID"/>
        </w:rPr>
      </w:pPr>
      <w:r w:rsidRPr="004D6B73">
        <w:rPr>
          <w:rFonts w:eastAsia="Times New Roman"/>
          <w:szCs w:val="24"/>
          <w:lang w:eastAsia="id-ID"/>
        </w:rPr>
        <w:t xml:space="preserve">Obyek abdimas sangat antusias dalam menerima masukan-masukan dari kegiatan ini, karena dengan adanya kegiatan ini dapat membantu mereka dalam </w:t>
      </w:r>
      <w:r>
        <w:rPr>
          <w:rFonts w:eastAsia="Times New Roman"/>
          <w:szCs w:val="24"/>
          <w:lang w:eastAsia="id-ID"/>
        </w:rPr>
        <w:t>pengelolaan</w:t>
      </w:r>
      <w:r w:rsidRPr="004D6B73">
        <w:rPr>
          <w:rFonts w:eastAsia="Times New Roman"/>
          <w:szCs w:val="24"/>
          <w:lang w:eastAsia="id-ID"/>
        </w:rPr>
        <w:t xml:space="preserve"> keuangan</w:t>
      </w:r>
      <w:r>
        <w:rPr>
          <w:rFonts w:eastAsia="Times New Roman"/>
          <w:szCs w:val="24"/>
          <w:lang w:eastAsia="id-ID"/>
        </w:rPr>
        <w:t xml:space="preserve"> BUMDES</w:t>
      </w:r>
      <w:r w:rsidRPr="004D6B73">
        <w:rPr>
          <w:rFonts w:eastAsia="Times New Roman"/>
          <w:szCs w:val="24"/>
          <w:lang w:eastAsia="id-ID"/>
        </w:rPr>
        <w:t xml:space="preserve"> yang sebelumnya dilakukan dengan sangat sederhana</w:t>
      </w:r>
      <w:r>
        <w:rPr>
          <w:rFonts w:eastAsia="Times New Roman"/>
          <w:szCs w:val="24"/>
          <w:lang w:eastAsia="id-ID"/>
        </w:rPr>
        <w:t>, k</w:t>
      </w:r>
      <w:r w:rsidRPr="004F3850">
        <w:rPr>
          <w:rFonts w:eastAsia="Times New Roman"/>
          <w:szCs w:val="24"/>
          <w:lang w:eastAsia="id-ID"/>
        </w:rPr>
        <w:t xml:space="preserve">egiatan abdimas ini juga menjadi sharing ilmu bagi pihak </w:t>
      </w:r>
      <w:r>
        <w:rPr>
          <w:rFonts w:eastAsia="Times New Roman"/>
          <w:szCs w:val="24"/>
          <w:lang w:eastAsia="id-ID"/>
        </w:rPr>
        <w:t xml:space="preserve">BUMDES </w:t>
      </w:r>
      <w:r w:rsidRPr="004F3850">
        <w:rPr>
          <w:rFonts w:eastAsia="Times New Roman"/>
          <w:szCs w:val="24"/>
          <w:lang w:eastAsia="id-ID"/>
        </w:rPr>
        <w:t xml:space="preserve">khususnya </w:t>
      </w:r>
      <w:r>
        <w:rPr>
          <w:rFonts w:eastAsia="Times New Roman"/>
          <w:szCs w:val="24"/>
          <w:lang w:eastAsia="id-ID"/>
        </w:rPr>
        <w:t>pengelola</w:t>
      </w:r>
      <w:r>
        <w:rPr>
          <w:rFonts w:eastAsia="Times New Roman"/>
          <w:szCs w:val="24"/>
          <w:lang w:eastAsia="id-ID"/>
        </w:rPr>
        <w:t xml:space="preserve"> BUMDES, u</w:t>
      </w:r>
      <w:r w:rsidRPr="004F3850">
        <w:rPr>
          <w:rFonts w:eastAsia="Times New Roman"/>
          <w:szCs w:val="24"/>
          <w:lang w:eastAsia="id-ID"/>
        </w:rPr>
        <w:t xml:space="preserve">ntuk </w:t>
      </w:r>
      <w:r>
        <w:rPr>
          <w:rFonts w:eastAsia="Times New Roman"/>
          <w:szCs w:val="24"/>
          <w:lang w:eastAsia="id-ID"/>
        </w:rPr>
        <w:t xml:space="preserve">kegiatan </w:t>
      </w:r>
      <w:r w:rsidRPr="004F3850">
        <w:rPr>
          <w:rFonts w:eastAsia="Times New Roman"/>
          <w:szCs w:val="24"/>
          <w:lang w:eastAsia="id-ID"/>
        </w:rPr>
        <w:t xml:space="preserve">selanjutnya, dari tim abdimas akan melakukan pengembangan dari sebelumnya, yaitu sosialisasi dan mengadakan </w:t>
      </w:r>
      <w:r>
        <w:rPr>
          <w:rFonts w:eastAsia="Times New Roman"/>
          <w:szCs w:val="24"/>
          <w:lang w:eastAsia="id-ID"/>
        </w:rPr>
        <w:t xml:space="preserve">pendampingan, pelatihan tentang pelaporan keuangan Akuntansi BUMDES secara manual maupun berbasis software. </w:t>
      </w:r>
    </w:p>
    <w:p w:rsidR="00385DC4" w:rsidRDefault="00385DC4" w:rsidP="00385DC4"/>
    <w:p w:rsidR="00385DC4" w:rsidRDefault="00385DC4" w:rsidP="00385DC4"/>
    <w:p w:rsidR="00385DC4" w:rsidRPr="00BC4610" w:rsidRDefault="00385DC4" w:rsidP="00385DC4"/>
    <w:p w:rsidR="00385DC4" w:rsidRPr="00BC4610" w:rsidRDefault="00385DC4" w:rsidP="004F3850">
      <w:pPr>
        <w:ind w:left="851"/>
      </w:pPr>
      <w:r w:rsidRPr="00475926">
        <w:rPr>
          <w:rStyle w:val="Heading1Char"/>
          <w:rFonts w:eastAsia="Calibri"/>
        </w:rPr>
        <w:t>DAFTAR PUSTAKA</w:t>
      </w:r>
      <w:r w:rsidR="004F3850">
        <w:t xml:space="preserve"> </w:t>
      </w:r>
    </w:p>
    <w:p w:rsidR="00385DC4" w:rsidRPr="00BC4610" w:rsidRDefault="00385DC4" w:rsidP="00385DC4"/>
    <w:p w:rsidR="004F3850" w:rsidRDefault="004F3850" w:rsidP="004F3850">
      <w:pPr>
        <w:pStyle w:val="BodyText"/>
        <w:spacing w:line="237" w:lineRule="auto"/>
        <w:ind w:left="1533" w:right="101" w:hanging="567"/>
      </w:pPr>
      <w:r>
        <w:t>Anonim. (2017, Januari 20). Dosen Ekonomi. Retrieved Maret 3, 2018, from Dosen Ekonomi Web site: https://dosenekonomi.com/ilmu-ekonomi/bumn/badan- usaha-milik-desa</w:t>
      </w:r>
    </w:p>
    <w:p w:rsidR="004F3850" w:rsidRDefault="004F3850" w:rsidP="004F3850">
      <w:pPr>
        <w:pStyle w:val="BodyText"/>
        <w:spacing w:before="1"/>
      </w:pPr>
    </w:p>
    <w:p w:rsidR="004F3850" w:rsidRDefault="004F3850" w:rsidP="004F3850">
      <w:pPr>
        <w:pStyle w:val="BodyText"/>
        <w:ind w:left="1533"/>
      </w:pPr>
      <w:r>
        <w:t>Undang-Undang Republik Indonesia No. 6 Tahun 2014 tentang Desa</w:t>
      </w:r>
    </w:p>
    <w:p w:rsidR="004F3850" w:rsidRDefault="004F3850" w:rsidP="004F3850">
      <w:pPr>
        <w:pStyle w:val="BodyText"/>
      </w:pPr>
    </w:p>
    <w:p w:rsidR="004F3850" w:rsidRDefault="004F3850" w:rsidP="004F3850">
      <w:pPr>
        <w:pStyle w:val="BodyText"/>
        <w:spacing w:line="242" w:lineRule="auto"/>
        <w:ind w:left="1533" w:right="109" w:hanging="567"/>
      </w:pPr>
      <w:r>
        <w:t>Peraturan Pemerintah Republik Indonesia No. 43 Tahun 2014 tentang Peraturan Pelaksanaan Undang Undang No. 6 Tahun 2014 Tentang Desa</w:t>
      </w:r>
    </w:p>
    <w:p w:rsidR="004F3850" w:rsidRDefault="004F3850" w:rsidP="004F3850">
      <w:pPr>
        <w:pStyle w:val="BodyText"/>
        <w:spacing w:before="9"/>
        <w:rPr>
          <w:sz w:val="23"/>
        </w:rPr>
      </w:pPr>
    </w:p>
    <w:p w:rsidR="004F3850" w:rsidRDefault="004F3850" w:rsidP="004F3850">
      <w:pPr>
        <w:pStyle w:val="BodyText"/>
        <w:ind w:left="1533" w:right="98" w:hanging="567"/>
      </w:pPr>
      <w:r>
        <w:t>Peraturan Menteri Desa, Pembangunan Daerah Tertinggal, Dan Transmigrasi Republik Indonesia No. 4 Tahun 2015 tentang Pendirian, Pengurusan dan Pengelolaan, dan Pembubaran Badan Usaha Milik Desa</w:t>
      </w:r>
    </w:p>
    <w:p w:rsidR="004F3850" w:rsidRDefault="004F3850" w:rsidP="004F3850">
      <w:pPr>
        <w:sectPr w:rsidR="004F3850" w:rsidSect="004F3850">
          <w:footerReference w:type="default" r:id="rId35"/>
          <w:type w:val="continuous"/>
          <w:pgSz w:w="11900" w:h="16840"/>
          <w:pgMar w:top="1580" w:right="700" w:bottom="1100" w:left="940" w:header="0" w:footer="920" w:gutter="0"/>
          <w:pgNumType w:start="15"/>
          <w:cols w:space="720"/>
        </w:sectPr>
      </w:pPr>
    </w:p>
    <w:p w:rsidR="00385DC4" w:rsidRDefault="00385DC4" w:rsidP="00CE5E36">
      <w:pPr>
        <w:spacing w:line="360" w:lineRule="auto"/>
        <w:rPr>
          <w:sz w:val="20"/>
        </w:rPr>
      </w:pPr>
    </w:p>
    <w:p w:rsidR="00385DC4" w:rsidRPr="00385DC4" w:rsidRDefault="00385DC4" w:rsidP="00CE5E36">
      <w:pPr>
        <w:spacing w:line="360" w:lineRule="auto"/>
        <w:rPr>
          <w:sz w:val="20"/>
        </w:rPr>
        <w:sectPr w:rsidR="00385DC4" w:rsidRPr="00385DC4" w:rsidSect="00385DC4">
          <w:type w:val="continuous"/>
          <w:pgSz w:w="11910" w:h="16840"/>
          <w:pgMar w:top="1580" w:right="900" w:bottom="280" w:left="800" w:header="720" w:footer="720" w:gutter="0"/>
          <w:cols w:space="720"/>
        </w:sectPr>
      </w:pPr>
    </w:p>
    <w:p w:rsidR="00333D56" w:rsidRPr="00BC4610" w:rsidRDefault="00333D56" w:rsidP="00333D56"/>
    <w:bookmarkEnd w:id="0"/>
    <w:p w:rsidR="00680672" w:rsidRDefault="00680672" w:rsidP="00A41A67"/>
    <w:p w:rsidR="00680672" w:rsidRPr="00C90B02" w:rsidRDefault="00680672" w:rsidP="00A41A67">
      <w:pPr>
        <w:sectPr w:rsidR="00680672" w:rsidRPr="00C90B02" w:rsidSect="00B9272A">
          <w:headerReference w:type="even" r:id="rId36"/>
          <w:headerReference w:type="default" r:id="rId37"/>
          <w:headerReference w:type="first" r:id="rId38"/>
          <w:footerReference w:type="first" r:id="rId39"/>
          <w:type w:val="continuous"/>
          <w:pgSz w:w="11907" w:h="16839" w:code="9"/>
          <w:pgMar w:top="1701" w:right="1701" w:bottom="1701" w:left="1701" w:header="709" w:footer="709" w:gutter="0"/>
          <w:pgNumType w:start="79"/>
          <w:cols w:space="720"/>
          <w:titlePg/>
          <w:docGrid w:linePitch="360"/>
        </w:sectPr>
      </w:pPr>
    </w:p>
    <w:bookmarkEnd w:id="1"/>
    <w:p w:rsidR="007230E7" w:rsidRDefault="007230E7"/>
    <w:sectPr w:rsidR="007230E7" w:rsidSect="00B9272A">
      <w:type w:val="continuous"/>
      <w:pgSz w:w="11907" w:h="16839" w:code="9"/>
      <w:pgMar w:top="1701" w:right="1701" w:bottom="1701" w:left="1701" w:header="709" w:footer="709" w:gutter="0"/>
      <w:pgNumType w:start="7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61A" w:rsidRDefault="00A9561A" w:rsidP="00A41A67">
      <w:r>
        <w:separator/>
      </w:r>
    </w:p>
    <w:p w:rsidR="00A9561A" w:rsidRDefault="00A9561A"/>
  </w:endnote>
  <w:endnote w:type="continuationSeparator" w:id="0">
    <w:p w:rsidR="00A9561A" w:rsidRDefault="00A9561A" w:rsidP="00A41A67">
      <w:r>
        <w:continuationSeparator/>
      </w:r>
    </w:p>
    <w:p w:rsidR="00A9561A" w:rsidRDefault="00A95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ozuka Mincho Pro R">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850" w:rsidRDefault="004F3850">
    <w:pPr>
      <w:pStyle w:val="BodyText"/>
      <w:spacing w:line="14" w:lineRule="auto"/>
      <w:rPr>
        <w:sz w:val="16"/>
      </w:rPr>
    </w:pPr>
    <w:r>
      <w:rPr>
        <w:noProof/>
      </w:rPr>
      <mc:AlternateContent>
        <mc:Choice Requires="wps">
          <w:drawing>
            <wp:anchor distT="0" distB="0" distL="114300" distR="114300" simplePos="0" relativeHeight="251661312" behindDoc="1" locked="0" layoutInCell="1" allowOverlap="1" wp14:anchorId="2E34C899" wp14:editId="3A004F5A">
              <wp:simplePos x="0" y="0"/>
              <wp:positionH relativeFrom="page">
                <wp:posOffset>3602990</wp:posOffset>
              </wp:positionH>
              <wp:positionV relativeFrom="page">
                <wp:posOffset>9871710</wp:posOffset>
              </wp:positionV>
              <wp:extent cx="285750" cy="226695"/>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850" w:rsidRDefault="004F3850">
                          <w:pPr>
                            <w:spacing w:before="83"/>
                            <w:ind w:left="40"/>
                          </w:pPr>
                          <w:r>
                            <w:fldChar w:fldCharType="begin"/>
                          </w:r>
                          <w:r>
                            <w:instrText xml:space="preserve"> PAGE </w:instrText>
                          </w:r>
                          <w:r>
                            <w:fldChar w:fldCharType="separate"/>
                          </w:r>
                          <w:r>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4C899" id="_x0000_t202" coordsize="21600,21600" o:spt="202" path="m,l,21600r21600,l21600,xe">
              <v:stroke joinstyle="miter"/>
              <v:path gradientshapeok="t" o:connecttype="rect"/>
            </v:shapetype>
            <v:shape id="Text Box 2" o:spid="_x0000_s1052" type="#_x0000_t202" style="position:absolute;left:0;text-align:left;margin-left:283.7pt;margin-top:777.3pt;width:22.5pt;height:17.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qWrAIAAKk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" filled="f" stroked="f">
              <v:textbox inset="0,0,0,0">
                <w:txbxContent>
                  <w:p w:rsidR="004F3850" w:rsidRDefault="004F3850">
                    <w:pPr>
                      <w:spacing w:before="83"/>
                      <w:ind w:left="40"/>
                    </w:pPr>
                    <w:r>
                      <w:fldChar w:fldCharType="begin"/>
                    </w:r>
                    <w:r>
                      <w:instrText xml:space="preserve"> PAGE </w:instrText>
                    </w:r>
                    <w:r>
                      <w:fldChar w:fldCharType="separate"/>
                    </w:r>
                    <w:r>
                      <w:rPr>
                        <w:noProof/>
                      </w:rPr>
                      <w:t>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F16" w:rsidRPr="006C4B48" w:rsidRDefault="0007713C" w:rsidP="006C4B48">
    <w:pPr>
      <w:pStyle w:val="Footer"/>
      <w:jc w:val="center"/>
      <w:rPr>
        <w:sz w:val="20"/>
      </w:rPr>
    </w:pPr>
    <w:r>
      <w:rPr>
        <w:noProof/>
      </w:rPr>
      <mc:AlternateContent>
        <mc:Choice Requires="wps">
          <w:drawing>
            <wp:anchor distT="4294967294" distB="4294967294" distL="114300" distR="114300" simplePos="0" relativeHeight="251656192" behindDoc="0" locked="0" layoutInCell="1" allowOverlap="1" wp14:anchorId="5A438549" wp14:editId="6B5D1536">
              <wp:simplePos x="0" y="0"/>
              <wp:positionH relativeFrom="page">
                <wp:posOffset>0</wp:posOffset>
              </wp:positionH>
              <wp:positionV relativeFrom="paragraph">
                <wp:posOffset>-113666</wp:posOffset>
              </wp:positionV>
              <wp:extent cx="7567930" cy="0"/>
              <wp:effectExtent l="0" t="0" r="3302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DCB6B" id="Straight Connector 6" o:spid="_x0000_s1026" style="position:absolute;z-index:25165619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8.95pt" to="59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">
              <w10:wrap anchorx="page"/>
            </v:line>
          </w:pict>
        </mc:Fallback>
      </mc:AlternateContent>
    </w:r>
    <w:r w:rsidR="00B9272A" w:rsidRPr="00B9272A">
      <w:rPr>
        <w:sz w:val="20"/>
      </w:rPr>
      <w:fldChar w:fldCharType="begin"/>
    </w:r>
    <w:r w:rsidR="00B9272A" w:rsidRPr="00B9272A">
      <w:rPr>
        <w:sz w:val="20"/>
      </w:rPr>
      <w:instrText xml:space="preserve"> PAGE   \* MERGEFORMAT </w:instrText>
    </w:r>
    <w:r w:rsidR="00B9272A" w:rsidRPr="00B9272A">
      <w:rPr>
        <w:sz w:val="20"/>
      </w:rPr>
      <w:fldChar w:fldCharType="separate"/>
    </w:r>
    <w:r w:rsidR="004F3850">
      <w:rPr>
        <w:noProof/>
        <w:sz w:val="20"/>
      </w:rPr>
      <w:t>79</w:t>
    </w:r>
    <w:r w:rsidR="00B9272A" w:rsidRPr="00B9272A">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61A" w:rsidRDefault="00A9561A" w:rsidP="00A41A67">
      <w:r>
        <w:separator/>
      </w:r>
    </w:p>
    <w:p w:rsidR="00A9561A" w:rsidRDefault="00A9561A"/>
  </w:footnote>
  <w:footnote w:type="continuationSeparator" w:id="0">
    <w:p w:rsidR="00A9561A" w:rsidRDefault="00A9561A" w:rsidP="00A41A67">
      <w:r>
        <w:continuationSeparator/>
      </w:r>
    </w:p>
    <w:p w:rsidR="00A9561A" w:rsidRDefault="00A956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F29" w:rsidRDefault="003A3F29" w:rsidP="00501F16">
    <w:pPr>
      <w:pStyle w:val="Header"/>
      <w:tabs>
        <w:tab w:val="right" w:pos="7920"/>
      </w:tabs>
      <w:rPr>
        <w:rFonts w:ascii="Calibri" w:eastAsia="Kozuka Mincho Pro R" w:hAnsi="Calibri" w:cs="Calibri"/>
        <w:sz w:val="20"/>
        <w:szCs w:val="20"/>
      </w:rPr>
    </w:pPr>
  </w:p>
  <w:p w:rsidR="00333D56" w:rsidRPr="002F0879" w:rsidRDefault="0007713C" w:rsidP="00333D56">
    <w:pPr>
      <w:pStyle w:val="Header"/>
      <w:pBdr>
        <w:bottom w:val="single" w:sz="4" w:space="1" w:color="D9D9D9"/>
      </w:pBdr>
      <w:rPr>
        <w:bCs/>
        <w:sz w:val="20"/>
        <w:szCs w:val="20"/>
      </w:rPr>
    </w:pPr>
    <w:r>
      <w:rPr>
        <w:noProof/>
      </w:rPr>
      <mc:AlternateContent>
        <mc:Choice Requires="wps">
          <w:drawing>
            <wp:anchor distT="4294967295" distB="4294967295" distL="114300" distR="114300" simplePos="0" relativeHeight="251658240" behindDoc="0" locked="0" layoutInCell="1" allowOverlap="1" wp14:anchorId="5838647D" wp14:editId="0673E282">
              <wp:simplePos x="0" y="0"/>
              <wp:positionH relativeFrom="margin">
                <wp:align>center</wp:align>
              </wp:positionH>
              <wp:positionV relativeFrom="paragraph">
                <wp:posOffset>208914</wp:posOffset>
              </wp:positionV>
              <wp:extent cx="6513195" cy="0"/>
              <wp:effectExtent l="0" t="0" r="2095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319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5C7DA9" id="Straight Connector 9" o:spid="_x0000_s1026"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6.45pt" to="512.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" strokecolor="windowText">
              <v:stroke joinstyle="miter"/>
              <o:lock v:ext="edit" shapetype="f"/>
              <w10:wrap anchorx="margin"/>
            </v:line>
          </w:pict>
        </mc:Fallback>
      </mc:AlternateContent>
    </w:r>
    <w:r w:rsidR="00333D56" w:rsidRPr="005A6273">
      <w:rPr>
        <w:sz w:val="20"/>
        <w:szCs w:val="20"/>
      </w:rPr>
      <w:fldChar w:fldCharType="begin"/>
    </w:r>
    <w:r w:rsidR="00333D56" w:rsidRPr="005A6273">
      <w:rPr>
        <w:sz w:val="20"/>
        <w:szCs w:val="20"/>
      </w:rPr>
      <w:instrText xml:space="preserve"> PAGE   \* MERGEFORMAT </w:instrText>
    </w:r>
    <w:r w:rsidR="00333D56" w:rsidRPr="005A6273">
      <w:rPr>
        <w:sz w:val="20"/>
        <w:szCs w:val="20"/>
      </w:rPr>
      <w:fldChar w:fldCharType="separate"/>
    </w:r>
    <w:r w:rsidR="00385DC4">
      <w:rPr>
        <w:noProof/>
        <w:sz w:val="20"/>
        <w:szCs w:val="20"/>
      </w:rPr>
      <w:t>80</w:t>
    </w:r>
    <w:r w:rsidR="00333D56" w:rsidRPr="005A6273">
      <w:rPr>
        <w:bCs/>
        <w:noProof/>
        <w:sz w:val="20"/>
        <w:szCs w:val="20"/>
      </w:rPr>
      <w:fldChar w:fldCharType="end"/>
    </w:r>
    <w:r w:rsidR="00333D56" w:rsidRPr="005A6273">
      <w:rPr>
        <w:bCs/>
        <w:sz w:val="20"/>
        <w:szCs w:val="20"/>
      </w:rPr>
      <w:t xml:space="preserve"> | </w:t>
    </w:r>
    <w:r w:rsidR="00333D56" w:rsidRPr="005A6273">
      <w:rPr>
        <w:sz w:val="20"/>
        <w:szCs w:val="20"/>
      </w:rPr>
      <w:t>Jurnal PKM</w:t>
    </w:r>
    <w:r w:rsidR="00333D56">
      <w:rPr>
        <w:sz w:val="20"/>
        <w:szCs w:val="20"/>
      </w:rPr>
      <w:t xml:space="preserve"> : </w:t>
    </w:r>
    <w:r w:rsidR="00333D56" w:rsidRPr="002B3F80">
      <w:rPr>
        <w:color w:val="000000"/>
        <w:sz w:val="20"/>
        <w:szCs w:val="20"/>
        <w:shd w:val="clear" w:color="auto" w:fill="FFFFFF"/>
      </w:rPr>
      <w:t>Pengabdian kepada Masyarakat</w:t>
    </w:r>
    <w:r w:rsidR="00333D56">
      <w:rPr>
        <w:sz w:val="20"/>
        <w:szCs w:val="20"/>
      </w:rPr>
      <w:t xml:space="preserve"> | Vol. 00 No. 00</w:t>
    </w:r>
    <w:r w:rsidR="00333D56" w:rsidRPr="005A6273">
      <w:rPr>
        <w:sz w:val="20"/>
        <w:szCs w:val="20"/>
      </w:rPr>
      <w:t xml:space="preserve"> | </w:t>
    </w:r>
    <w:r w:rsidR="00333D56">
      <w:rPr>
        <w:sz w:val="20"/>
        <w:szCs w:val="20"/>
      </w:rPr>
      <w:t>bulan tahun</w:t>
    </w:r>
    <w:r w:rsidR="00333D56" w:rsidRPr="005A6273">
      <w:rPr>
        <w:sz w:val="20"/>
        <w:szCs w:val="20"/>
      </w:rPr>
      <w:t xml:space="preserve"> | </w:t>
    </w:r>
    <w:r w:rsidR="00333D56">
      <w:rPr>
        <w:sz w:val="20"/>
        <w:szCs w:val="20"/>
      </w:rPr>
      <w:t>00-00</w:t>
    </w:r>
  </w:p>
  <w:p w:rsidR="00501F16" w:rsidRPr="006C4B48" w:rsidRDefault="00501F16" w:rsidP="00333D56">
    <w:pPr>
      <w:pStyle w:val="Header"/>
      <w:tabs>
        <w:tab w:val="right" w:pos="7920"/>
      </w:tabs>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F16" w:rsidRPr="00333D56" w:rsidRDefault="0007713C" w:rsidP="00333D56">
    <w:pPr>
      <w:jc w:val="right"/>
      <w:rPr>
        <w:i/>
        <w:sz w:val="20"/>
      </w:rPr>
    </w:pPr>
    <w:r w:rsidRPr="00333D56">
      <w:rPr>
        <w:noProof/>
        <w:sz w:val="20"/>
      </w:rPr>
      <mc:AlternateContent>
        <mc:Choice Requires="wps">
          <w:drawing>
            <wp:anchor distT="0" distB="0" distL="114300" distR="114300" simplePos="0" relativeHeight="251659264" behindDoc="0" locked="0" layoutInCell="1" allowOverlap="1" wp14:anchorId="4B825FAD" wp14:editId="639D4198">
              <wp:simplePos x="0" y="0"/>
              <wp:positionH relativeFrom="margin">
                <wp:align>center</wp:align>
              </wp:positionH>
              <wp:positionV relativeFrom="paragraph">
                <wp:posOffset>208915</wp:posOffset>
              </wp:positionV>
              <wp:extent cx="6513195" cy="0"/>
              <wp:effectExtent l="9525" t="8890" r="11430" b="10160"/>
              <wp:wrapNone/>
              <wp:docPr id="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319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ECEC" id="Straight Connector 10"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45pt" to="512.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">
              <v:stroke joinstyle="miter"/>
              <w10:wrap anchorx="margin"/>
            </v:line>
          </w:pict>
        </mc:Fallback>
      </mc:AlternateContent>
    </w:r>
    <w:r w:rsidR="00333D56" w:rsidRPr="00333D56">
      <w:rPr>
        <w:i/>
        <w:sz w:val="20"/>
      </w:rPr>
      <w:t>Judul…(penulis)</w:t>
    </w:r>
    <w:r w:rsidR="00333D56" w:rsidRPr="00333D56">
      <w:rPr>
        <w:sz w:val="20"/>
      </w:rPr>
      <w:t xml:space="preserve"> | </w:t>
    </w:r>
    <w:r w:rsidR="00333D56" w:rsidRPr="00333D56">
      <w:rPr>
        <w:bCs/>
        <w:sz w:val="20"/>
      </w:rPr>
      <w:fldChar w:fldCharType="begin"/>
    </w:r>
    <w:r w:rsidR="00333D56" w:rsidRPr="00333D56">
      <w:rPr>
        <w:sz w:val="20"/>
      </w:rPr>
      <w:instrText xml:space="preserve"> PAGE   \* MERGEFORMAT </w:instrText>
    </w:r>
    <w:r w:rsidR="00333D56" w:rsidRPr="00333D56">
      <w:rPr>
        <w:bCs/>
        <w:sz w:val="20"/>
      </w:rPr>
      <w:fldChar w:fldCharType="separate"/>
    </w:r>
    <w:r w:rsidR="00CC0B15" w:rsidRPr="00CC0B15">
      <w:rPr>
        <w:bCs/>
        <w:noProof/>
        <w:sz w:val="20"/>
      </w:rPr>
      <w:t>83</w:t>
    </w:r>
    <w:r w:rsidR="00333D56" w:rsidRPr="00333D56">
      <w:rPr>
        <w:bCs/>
        <w:noProof/>
        <w:sz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D56" w:rsidRPr="002B3F80" w:rsidRDefault="00333D56" w:rsidP="00333D56">
    <w:pPr>
      <w:pStyle w:val="Header"/>
      <w:tabs>
        <w:tab w:val="clear" w:pos="8640"/>
        <w:tab w:val="right" w:pos="8504"/>
      </w:tabs>
      <w:rPr>
        <w:sz w:val="20"/>
        <w:szCs w:val="20"/>
      </w:rPr>
    </w:pPr>
    <w:bookmarkStart w:id="3" w:name="_Hlk534909651"/>
    <w:r w:rsidRPr="002B3F80">
      <w:rPr>
        <w:sz w:val="20"/>
        <w:szCs w:val="20"/>
      </w:rPr>
      <w:t xml:space="preserve">Jurnal PKM: </w:t>
    </w:r>
    <w:r w:rsidRPr="002B3F80">
      <w:rPr>
        <w:color w:val="000000"/>
        <w:sz w:val="20"/>
        <w:szCs w:val="20"/>
        <w:shd w:val="clear" w:color="auto" w:fill="FFFFFF"/>
      </w:rPr>
      <w:t>Pengabdian kepada Masyarakat</w:t>
    </w:r>
    <w:r w:rsidRPr="002B3F80">
      <w:rPr>
        <w:sz w:val="20"/>
        <w:szCs w:val="20"/>
      </w:rPr>
      <w:tab/>
    </w:r>
    <w:r>
      <w:rPr>
        <w:sz w:val="20"/>
        <w:szCs w:val="20"/>
      </w:rPr>
      <w:tab/>
      <w:t>Vol. 00 No. 00, bulan tahun</w:t>
    </w:r>
  </w:p>
  <w:p w:rsidR="00333D56" w:rsidRPr="00332CBB" w:rsidRDefault="0007713C" w:rsidP="00333D56">
    <w:pPr>
      <w:pStyle w:val="Header"/>
      <w:tabs>
        <w:tab w:val="right" w:pos="8504"/>
      </w:tabs>
      <w:rPr>
        <w:sz w:val="20"/>
        <w:szCs w:val="20"/>
      </w:rPr>
    </w:pPr>
    <w:r>
      <w:rPr>
        <w:noProof/>
      </w:rPr>
      <mc:AlternateContent>
        <mc:Choice Requires="wps">
          <w:drawing>
            <wp:anchor distT="0" distB="0" distL="114300" distR="114300" simplePos="0" relativeHeight="251657216" behindDoc="0" locked="0" layoutInCell="1" allowOverlap="1" wp14:anchorId="6CF79525" wp14:editId="7121A9F2">
              <wp:simplePos x="0" y="0"/>
              <wp:positionH relativeFrom="margin">
                <wp:align>center</wp:align>
              </wp:positionH>
              <wp:positionV relativeFrom="paragraph">
                <wp:posOffset>201930</wp:posOffset>
              </wp:positionV>
              <wp:extent cx="6513195" cy="0"/>
              <wp:effectExtent l="9525" t="11430" r="11430" b="7620"/>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319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858C1" id="Straight Connector 8" o:spid="_x0000_s1026" style="position:absolute;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5.9pt" to="512.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">
              <v:stroke joinstyle="miter"/>
              <w10:wrap anchorx="margin"/>
            </v:line>
          </w:pict>
        </mc:Fallback>
      </mc:AlternateContent>
    </w:r>
    <w:r w:rsidR="00333D56" w:rsidRPr="002B3F80">
      <w:rPr>
        <w:sz w:val="20"/>
        <w:szCs w:val="20"/>
      </w:rPr>
      <w:t xml:space="preserve">p-ISSN </w:t>
    </w:r>
    <w:r w:rsidR="00333D56" w:rsidRPr="002B3F80">
      <w:rPr>
        <w:color w:val="000000"/>
        <w:sz w:val="20"/>
        <w:szCs w:val="20"/>
        <w:shd w:val="clear" w:color="auto" w:fill="FFFFFF"/>
      </w:rPr>
      <w:t>2614-574X</w:t>
    </w:r>
    <w:r w:rsidR="00333D56" w:rsidRPr="002B3F80">
      <w:rPr>
        <w:sz w:val="20"/>
        <w:szCs w:val="20"/>
      </w:rPr>
      <w:t xml:space="preserve">, e-ISSN </w:t>
    </w:r>
    <w:r w:rsidR="00333D56" w:rsidRPr="002B3F80">
      <w:rPr>
        <w:color w:val="000000"/>
        <w:sz w:val="20"/>
        <w:szCs w:val="20"/>
        <w:shd w:val="clear" w:color="auto" w:fill="FFFFFF"/>
      </w:rPr>
      <w:t>2615-4749</w:t>
    </w:r>
    <w:r w:rsidR="00333D56" w:rsidRPr="002B3F80">
      <w:rPr>
        <w:sz w:val="20"/>
        <w:szCs w:val="20"/>
      </w:rPr>
      <w:tab/>
    </w:r>
    <w:r w:rsidR="00333D56">
      <w:rPr>
        <w:sz w:val="20"/>
        <w:szCs w:val="20"/>
      </w:rPr>
      <w:tab/>
    </w:r>
    <w:r w:rsidR="00333D56" w:rsidRPr="002B3F80">
      <w:rPr>
        <w:sz w:val="20"/>
        <w:szCs w:val="20"/>
      </w:rPr>
      <w:t xml:space="preserve">hal. </w:t>
    </w:r>
    <w:r w:rsidR="00333D56">
      <w:rPr>
        <w:sz w:val="20"/>
        <w:szCs w:val="20"/>
      </w:rPr>
      <w:t>00-00</w:t>
    </w:r>
  </w:p>
  <w:bookmarkEnd w:id="3"/>
  <w:p w:rsidR="00501F16" w:rsidRPr="00333D56" w:rsidRDefault="00501F16" w:rsidP="00333D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EA215B8"/>
    <w:lvl w:ilvl="0">
      <w:start w:val="1"/>
      <w:numFmt w:val="decimal"/>
      <w:lvlText w:val="%1."/>
      <w:lvlJc w:val="left"/>
      <w:pPr>
        <w:tabs>
          <w:tab w:val="num" w:pos="1492"/>
        </w:tabs>
        <w:ind w:left="1492" w:hanging="360"/>
      </w:pPr>
    </w:lvl>
  </w:abstractNum>
  <w:abstractNum w:abstractNumId="1">
    <w:nsid w:val="FFFFFF7D"/>
    <w:multiLevelType w:val="singleLevel"/>
    <w:tmpl w:val="62AA8A50"/>
    <w:lvl w:ilvl="0">
      <w:start w:val="1"/>
      <w:numFmt w:val="decimal"/>
      <w:lvlText w:val="%1."/>
      <w:lvlJc w:val="left"/>
      <w:pPr>
        <w:tabs>
          <w:tab w:val="num" w:pos="1209"/>
        </w:tabs>
        <w:ind w:left="1209" w:hanging="360"/>
      </w:pPr>
    </w:lvl>
  </w:abstractNum>
  <w:abstractNum w:abstractNumId="2">
    <w:nsid w:val="FFFFFF7E"/>
    <w:multiLevelType w:val="singleLevel"/>
    <w:tmpl w:val="840C3A34"/>
    <w:lvl w:ilvl="0">
      <w:start w:val="1"/>
      <w:numFmt w:val="decimal"/>
      <w:lvlText w:val="%1."/>
      <w:lvlJc w:val="left"/>
      <w:pPr>
        <w:tabs>
          <w:tab w:val="num" w:pos="926"/>
        </w:tabs>
        <w:ind w:left="926" w:hanging="360"/>
      </w:pPr>
    </w:lvl>
  </w:abstractNum>
  <w:abstractNum w:abstractNumId="3">
    <w:nsid w:val="FFFFFF7F"/>
    <w:multiLevelType w:val="singleLevel"/>
    <w:tmpl w:val="8BD603F4"/>
    <w:lvl w:ilvl="0">
      <w:start w:val="1"/>
      <w:numFmt w:val="decimal"/>
      <w:lvlText w:val="%1."/>
      <w:lvlJc w:val="left"/>
      <w:pPr>
        <w:tabs>
          <w:tab w:val="num" w:pos="643"/>
        </w:tabs>
        <w:ind w:left="643" w:hanging="360"/>
      </w:pPr>
    </w:lvl>
  </w:abstractNum>
  <w:abstractNum w:abstractNumId="4">
    <w:nsid w:val="FFFFFF80"/>
    <w:multiLevelType w:val="singleLevel"/>
    <w:tmpl w:val="7F681B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FDEB6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C28A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842B9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534B58A"/>
    <w:lvl w:ilvl="0">
      <w:start w:val="1"/>
      <w:numFmt w:val="decimal"/>
      <w:lvlText w:val="%1."/>
      <w:lvlJc w:val="left"/>
      <w:pPr>
        <w:tabs>
          <w:tab w:val="num" w:pos="360"/>
        </w:tabs>
        <w:ind w:left="360" w:hanging="360"/>
      </w:pPr>
    </w:lvl>
  </w:abstractNum>
  <w:abstractNum w:abstractNumId="9">
    <w:nsid w:val="FFFFFF89"/>
    <w:multiLevelType w:val="singleLevel"/>
    <w:tmpl w:val="1D22232A"/>
    <w:lvl w:ilvl="0">
      <w:start w:val="1"/>
      <w:numFmt w:val="bullet"/>
      <w:lvlText w:val=""/>
      <w:lvlJc w:val="left"/>
      <w:pPr>
        <w:tabs>
          <w:tab w:val="num" w:pos="360"/>
        </w:tabs>
        <w:ind w:left="360" w:hanging="360"/>
      </w:pPr>
      <w:rPr>
        <w:rFonts w:ascii="Symbol" w:hAnsi="Symbol" w:hint="default"/>
      </w:rPr>
    </w:lvl>
  </w:abstractNum>
  <w:abstractNum w:abstractNumId="10">
    <w:nsid w:val="05C75BD8"/>
    <w:multiLevelType w:val="hybridMultilevel"/>
    <w:tmpl w:val="B0AA210C"/>
    <w:lvl w:ilvl="0" w:tplc="40F2C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2B679D0"/>
    <w:multiLevelType w:val="hybridMultilevel"/>
    <w:tmpl w:val="E6B2BD9E"/>
    <w:lvl w:ilvl="0" w:tplc="3A4E3AD4">
      <w:start w:val="1"/>
      <w:numFmt w:val="decimal"/>
      <w:lvlText w:val="%1."/>
      <w:lvlJc w:val="left"/>
      <w:pPr>
        <w:ind w:left="462" w:hanging="360"/>
      </w:pPr>
      <w:rPr>
        <w:rFonts w:ascii="Times New Roman" w:eastAsia="Times New Roman" w:hAnsi="Times New Roman" w:cs="Times New Roman" w:hint="default"/>
        <w:w w:val="100"/>
        <w:sz w:val="22"/>
        <w:szCs w:val="22"/>
      </w:rPr>
    </w:lvl>
    <w:lvl w:ilvl="1" w:tplc="50EE2694">
      <w:start w:val="1"/>
      <w:numFmt w:val="upperLetter"/>
      <w:lvlText w:val="%2."/>
      <w:lvlJc w:val="left"/>
      <w:pPr>
        <w:ind w:left="293" w:hanging="293"/>
      </w:pPr>
      <w:rPr>
        <w:rFonts w:ascii="Times New Roman" w:eastAsia="Times New Roman" w:hAnsi="Times New Roman" w:cs="Times New Roman" w:hint="default"/>
        <w:b/>
        <w:bCs/>
        <w:spacing w:val="-1"/>
        <w:w w:val="99"/>
        <w:sz w:val="24"/>
        <w:szCs w:val="24"/>
      </w:rPr>
    </w:lvl>
    <w:lvl w:ilvl="2" w:tplc="7F381ABE">
      <w:numFmt w:val="bullet"/>
      <w:lvlText w:val="•"/>
      <w:lvlJc w:val="left"/>
      <w:pPr>
        <w:ind w:left="1844" w:hanging="293"/>
      </w:pPr>
    </w:lvl>
    <w:lvl w:ilvl="3" w:tplc="4274C442">
      <w:numFmt w:val="bullet"/>
      <w:lvlText w:val="•"/>
      <w:lvlJc w:val="left"/>
      <w:pPr>
        <w:ind w:left="2069" w:hanging="293"/>
      </w:pPr>
    </w:lvl>
    <w:lvl w:ilvl="4" w:tplc="A5A8AFDA">
      <w:numFmt w:val="bullet"/>
      <w:lvlText w:val="•"/>
      <w:lvlJc w:val="left"/>
      <w:pPr>
        <w:ind w:left="2294" w:hanging="293"/>
      </w:pPr>
    </w:lvl>
    <w:lvl w:ilvl="5" w:tplc="F24287F8">
      <w:numFmt w:val="bullet"/>
      <w:lvlText w:val="•"/>
      <w:lvlJc w:val="left"/>
      <w:pPr>
        <w:ind w:left="2519" w:hanging="293"/>
      </w:pPr>
    </w:lvl>
    <w:lvl w:ilvl="6" w:tplc="9EDA9998">
      <w:numFmt w:val="bullet"/>
      <w:lvlText w:val="•"/>
      <w:lvlJc w:val="left"/>
      <w:pPr>
        <w:ind w:left="2744" w:hanging="293"/>
      </w:pPr>
    </w:lvl>
    <w:lvl w:ilvl="7" w:tplc="03E6C858">
      <w:numFmt w:val="bullet"/>
      <w:lvlText w:val="•"/>
      <w:lvlJc w:val="left"/>
      <w:pPr>
        <w:ind w:left="2969" w:hanging="293"/>
      </w:pPr>
    </w:lvl>
    <w:lvl w:ilvl="8" w:tplc="9514B8A2">
      <w:numFmt w:val="bullet"/>
      <w:lvlText w:val="•"/>
      <w:lvlJc w:val="left"/>
      <w:pPr>
        <w:ind w:left="3194" w:hanging="293"/>
      </w:pPr>
    </w:lvl>
  </w:abstractNum>
  <w:abstractNum w:abstractNumId="12">
    <w:nsid w:val="180405A2"/>
    <w:multiLevelType w:val="hybridMultilevel"/>
    <w:tmpl w:val="B56C68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8013A7B"/>
    <w:multiLevelType w:val="hybridMultilevel"/>
    <w:tmpl w:val="6846E24A"/>
    <w:lvl w:ilvl="0" w:tplc="DAB4B746">
      <w:start w:val="1"/>
      <w:numFmt w:val="decimal"/>
      <w:lvlText w:val="%1."/>
      <w:lvlJc w:val="left"/>
      <w:pPr>
        <w:ind w:left="2333" w:hanging="288"/>
      </w:pPr>
      <w:rPr>
        <w:rFonts w:ascii="Cambria" w:eastAsia="Cambria" w:hAnsi="Cambria" w:cs="Cambria" w:hint="default"/>
        <w:spacing w:val="-6"/>
        <w:w w:val="100"/>
        <w:sz w:val="24"/>
        <w:szCs w:val="24"/>
      </w:rPr>
    </w:lvl>
    <w:lvl w:ilvl="1" w:tplc="A0E4E968">
      <w:numFmt w:val="bullet"/>
      <w:lvlText w:val="•"/>
      <w:lvlJc w:val="left"/>
      <w:pPr>
        <w:ind w:left="3088" w:hanging="288"/>
      </w:pPr>
    </w:lvl>
    <w:lvl w:ilvl="2" w:tplc="DBC0F24A">
      <w:numFmt w:val="bullet"/>
      <w:lvlText w:val="•"/>
      <w:lvlJc w:val="left"/>
      <w:pPr>
        <w:ind w:left="3837" w:hanging="288"/>
      </w:pPr>
    </w:lvl>
    <w:lvl w:ilvl="3" w:tplc="A2181DDC">
      <w:numFmt w:val="bullet"/>
      <w:lvlText w:val="•"/>
      <w:lvlJc w:val="left"/>
      <w:pPr>
        <w:ind w:left="4586" w:hanging="288"/>
      </w:pPr>
    </w:lvl>
    <w:lvl w:ilvl="4" w:tplc="E3DCEF4E">
      <w:numFmt w:val="bullet"/>
      <w:lvlText w:val="•"/>
      <w:lvlJc w:val="left"/>
      <w:pPr>
        <w:ind w:left="5335" w:hanging="288"/>
      </w:pPr>
    </w:lvl>
    <w:lvl w:ilvl="5" w:tplc="32A076E0">
      <w:numFmt w:val="bullet"/>
      <w:lvlText w:val="•"/>
      <w:lvlJc w:val="left"/>
      <w:pPr>
        <w:ind w:left="6084" w:hanging="288"/>
      </w:pPr>
    </w:lvl>
    <w:lvl w:ilvl="6" w:tplc="F8440706">
      <w:numFmt w:val="bullet"/>
      <w:lvlText w:val="•"/>
      <w:lvlJc w:val="left"/>
      <w:pPr>
        <w:ind w:left="6833" w:hanging="288"/>
      </w:pPr>
    </w:lvl>
    <w:lvl w:ilvl="7" w:tplc="AB34721E">
      <w:numFmt w:val="bullet"/>
      <w:lvlText w:val="•"/>
      <w:lvlJc w:val="left"/>
      <w:pPr>
        <w:ind w:left="7582" w:hanging="288"/>
      </w:pPr>
    </w:lvl>
    <w:lvl w:ilvl="8" w:tplc="5D946010">
      <w:numFmt w:val="bullet"/>
      <w:lvlText w:val="•"/>
      <w:lvlJc w:val="left"/>
      <w:pPr>
        <w:ind w:left="8331" w:hanging="288"/>
      </w:pPr>
    </w:lvl>
  </w:abstractNum>
  <w:abstractNum w:abstractNumId="14">
    <w:nsid w:val="535355DB"/>
    <w:multiLevelType w:val="hybridMultilevel"/>
    <w:tmpl w:val="09988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622F6BD3"/>
    <w:multiLevelType w:val="hybridMultilevel"/>
    <w:tmpl w:val="60565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3"/>
    <w:lvlOverride w:ilvl="0">
      <w:startOverride w:val="1"/>
    </w:lvlOverride>
    <w:lvlOverride w:ilvl="1"/>
    <w:lvlOverride w:ilvl="2"/>
    <w:lvlOverride w:ilvl="3"/>
    <w:lvlOverride w:ilvl="4"/>
    <w:lvlOverride w:ilvl="5"/>
    <w:lvlOverride w:ilvl="6"/>
    <w:lvlOverride w:ilvl="7"/>
    <w:lvlOverride w:ilvl="8"/>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13C"/>
    <w:rsid w:val="00007F3D"/>
    <w:rsid w:val="00037EA6"/>
    <w:rsid w:val="0007713C"/>
    <w:rsid w:val="000C75BF"/>
    <w:rsid w:val="000F7DC7"/>
    <w:rsid w:val="0010479B"/>
    <w:rsid w:val="001171F1"/>
    <w:rsid w:val="001770FF"/>
    <w:rsid w:val="0019632D"/>
    <w:rsid w:val="001A67F7"/>
    <w:rsid w:val="001B4446"/>
    <w:rsid w:val="00246162"/>
    <w:rsid w:val="00281A94"/>
    <w:rsid w:val="00282EF1"/>
    <w:rsid w:val="002A3236"/>
    <w:rsid w:val="002A363B"/>
    <w:rsid w:val="002A7F9E"/>
    <w:rsid w:val="002B55EE"/>
    <w:rsid w:val="002E5F4B"/>
    <w:rsid w:val="003008C9"/>
    <w:rsid w:val="00333D56"/>
    <w:rsid w:val="0033455E"/>
    <w:rsid w:val="00382047"/>
    <w:rsid w:val="00385DC4"/>
    <w:rsid w:val="00395240"/>
    <w:rsid w:val="003A3F29"/>
    <w:rsid w:val="004153B4"/>
    <w:rsid w:val="00463B9C"/>
    <w:rsid w:val="00473D11"/>
    <w:rsid w:val="00475926"/>
    <w:rsid w:val="00483B9B"/>
    <w:rsid w:val="004B7266"/>
    <w:rsid w:val="004F3850"/>
    <w:rsid w:val="00501F16"/>
    <w:rsid w:val="00503576"/>
    <w:rsid w:val="00600FF4"/>
    <w:rsid w:val="00614173"/>
    <w:rsid w:val="00630AF8"/>
    <w:rsid w:val="00631111"/>
    <w:rsid w:val="00680672"/>
    <w:rsid w:val="006C4B48"/>
    <w:rsid w:val="007070D9"/>
    <w:rsid w:val="007230E7"/>
    <w:rsid w:val="00750116"/>
    <w:rsid w:val="00776F13"/>
    <w:rsid w:val="00816162"/>
    <w:rsid w:val="00833579"/>
    <w:rsid w:val="008972B6"/>
    <w:rsid w:val="008C6E55"/>
    <w:rsid w:val="00902B2D"/>
    <w:rsid w:val="00915317"/>
    <w:rsid w:val="00921688"/>
    <w:rsid w:val="00935A49"/>
    <w:rsid w:val="0095598D"/>
    <w:rsid w:val="009612FE"/>
    <w:rsid w:val="00962C71"/>
    <w:rsid w:val="009A2FB0"/>
    <w:rsid w:val="009D44E1"/>
    <w:rsid w:val="00A078E7"/>
    <w:rsid w:val="00A41A67"/>
    <w:rsid w:val="00A61982"/>
    <w:rsid w:val="00A9561A"/>
    <w:rsid w:val="00B16A37"/>
    <w:rsid w:val="00B9272A"/>
    <w:rsid w:val="00BC3F1A"/>
    <w:rsid w:val="00C6712F"/>
    <w:rsid w:val="00CC0B15"/>
    <w:rsid w:val="00CE5E36"/>
    <w:rsid w:val="00D51D48"/>
    <w:rsid w:val="00DC7B5C"/>
    <w:rsid w:val="00E063B7"/>
    <w:rsid w:val="00E21C06"/>
    <w:rsid w:val="00F805F1"/>
    <w:rsid w:val="00FF26D0"/>
    <w:rsid w:val="00FF3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F64037-FF18-4C62-A7FF-D1D5178B7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D56"/>
    <w:pPr>
      <w:jc w:val="both"/>
    </w:pPr>
    <w:rPr>
      <w:rFonts w:ascii="Times New Roman" w:hAnsi="Times New Roman"/>
      <w:sz w:val="24"/>
      <w:szCs w:val="22"/>
    </w:rPr>
  </w:style>
  <w:style w:type="paragraph" w:styleId="Heading1">
    <w:name w:val="heading 1"/>
    <w:basedOn w:val="Normal"/>
    <w:next w:val="Normal"/>
    <w:link w:val="Heading1Char"/>
    <w:uiPriority w:val="9"/>
    <w:qFormat/>
    <w:rsid w:val="00475926"/>
    <w:pPr>
      <w:outlineLvl w:val="0"/>
    </w:pPr>
    <w:rPr>
      <w:rFonts w:eastAsia="Times New Roman"/>
      <w:b/>
      <w:caps/>
      <w:sz w:val="28"/>
      <w:szCs w:val="32"/>
    </w:rPr>
  </w:style>
  <w:style w:type="paragraph" w:styleId="Heading2">
    <w:name w:val="heading 2"/>
    <w:basedOn w:val="Normal"/>
    <w:next w:val="Normal"/>
    <w:link w:val="Heading2Char"/>
    <w:uiPriority w:val="9"/>
    <w:unhideWhenUsed/>
    <w:qFormat/>
    <w:rsid w:val="00395240"/>
    <w:pPr>
      <w:outlineLvl w:val="1"/>
    </w:pPr>
    <w:rPr>
      <w:rFonts w:eastAsia="Times New Roman"/>
      <w:b/>
      <w:szCs w:val="26"/>
    </w:rPr>
  </w:style>
  <w:style w:type="paragraph" w:styleId="Heading3">
    <w:name w:val="heading 3"/>
    <w:basedOn w:val="Normal"/>
    <w:next w:val="Normal"/>
    <w:link w:val="Heading3Char"/>
    <w:uiPriority w:val="9"/>
    <w:unhideWhenUsed/>
    <w:qFormat/>
    <w:rsid w:val="00816162"/>
    <w:pPr>
      <w:outlineLvl w:val="2"/>
    </w:pPr>
    <w:rPr>
      <w:rFonts w:eastAsia="Times New Roman"/>
      <w:i/>
      <w:szCs w:val="24"/>
    </w:rPr>
  </w:style>
  <w:style w:type="paragraph" w:styleId="Heading5">
    <w:name w:val="heading 5"/>
    <w:basedOn w:val="Normal"/>
    <w:next w:val="Normal"/>
    <w:link w:val="Heading5Char"/>
    <w:uiPriority w:val="9"/>
    <w:semiHidden/>
    <w:unhideWhenUsed/>
    <w:qFormat/>
    <w:rsid w:val="006C4B48"/>
    <w:pPr>
      <w:keepNext/>
      <w:keepLines/>
      <w:spacing w:before="4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1A67"/>
    <w:pPr>
      <w:tabs>
        <w:tab w:val="center" w:pos="4320"/>
        <w:tab w:val="right" w:pos="8640"/>
      </w:tabs>
    </w:pPr>
    <w:rPr>
      <w:rFonts w:eastAsia="Times New Roman"/>
      <w:szCs w:val="24"/>
    </w:rPr>
  </w:style>
  <w:style w:type="character" w:customStyle="1" w:styleId="FooterChar">
    <w:name w:val="Footer Char"/>
    <w:link w:val="Footer"/>
    <w:uiPriority w:val="99"/>
    <w:rsid w:val="00A41A67"/>
    <w:rPr>
      <w:rFonts w:ascii="Times New Roman" w:eastAsia="Times New Roman" w:hAnsi="Times New Roman" w:cs="Times New Roman"/>
      <w:sz w:val="24"/>
      <w:szCs w:val="24"/>
      <w:lang w:val="en-US"/>
    </w:rPr>
  </w:style>
  <w:style w:type="paragraph" w:styleId="Header">
    <w:name w:val="header"/>
    <w:basedOn w:val="Normal"/>
    <w:link w:val="HeaderChar"/>
    <w:uiPriority w:val="99"/>
    <w:rsid w:val="00A41A67"/>
    <w:pPr>
      <w:tabs>
        <w:tab w:val="center" w:pos="4320"/>
        <w:tab w:val="right" w:pos="8640"/>
      </w:tabs>
    </w:pPr>
    <w:rPr>
      <w:rFonts w:eastAsia="Times New Roman"/>
      <w:szCs w:val="24"/>
    </w:rPr>
  </w:style>
  <w:style w:type="character" w:customStyle="1" w:styleId="HeaderChar">
    <w:name w:val="Header Char"/>
    <w:link w:val="Header"/>
    <w:uiPriority w:val="99"/>
    <w:rsid w:val="00A41A67"/>
    <w:rPr>
      <w:rFonts w:ascii="Times New Roman" w:eastAsia="Times New Roman" w:hAnsi="Times New Roman" w:cs="Times New Roman"/>
      <w:sz w:val="24"/>
      <w:szCs w:val="24"/>
      <w:lang w:val="en-US"/>
    </w:rPr>
  </w:style>
  <w:style w:type="paragraph" w:customStyle="1" w:styleId="1JUDUL">
    <w:name w:val="1. JUDUL"/>
    <w:basedOn w:val="Normal"/>
    <w:qFormat/>
    <w:rsid w:val="00333D56"/>
    <w:pPr>
      <w:jc w:val="center"/>
    </w:pPr>
    <w:rPr>
      <w:b/>
      <w:caps/>
      <w:sz w:val="28"/>
    </w:rPr>
  </w:style>
  <w:style w:type="paragraph" w:customStyle="1" w:styleId="2penulis">
    <w:name w:val="2. penulis"/>
    <w:basedOn w:val="Normal"/>
    <w:qFormat/>
    <w:rsid w:val="00333D56"/>
    <w:pPr>
      <w:jc w:val="center"/>
    </w:pPr>
    <w:rPr>
      <w:b/>
    </w:rPr>
  </w:style>
  <w:style w:type="paragraph" w:customStyle="1" w:styleId="3Afiliasi">
    <w:name w:val="3. Afiliasi"/>
    <w:basedOn w:val="Normal"/>
    <w:qFormat/>
    <w:rsid w:val="00333D56"/>
    <w:pPr>
      <w:jc w:val="center"/>
    </w:pPr>
    <w:rPr>
      <w:sz w:val="20"/>
    </w:rPr>
  </w:style>
  <w:style w:type="paragraph" w:customStyle="1" w:styleId="5Abstrak">
    <w:name w:val="5. Abstrak"/>
    <w:basedOn w:val="Normal"/>
    <w:qFormat/>
    <w:rsid w:val="00333D56"/>
    <w:pPr>
      <w:jc w:val="center"/>
    </w:pPr>
    <w:rPr>
      <w:b/>
    </w:rPr>
  </w:style>
  <w:style w:type="paragraph" w:customStyle="1" w:styleId="6AbstrakIsi">
    <w:name w:val="6. Abstrak Isi"/>
    <w:basedOn w:val="Normal"/>
    <w:qFormat/>
    <w:rsid w:val="00333D56"/>
    <w:pPr>
      <w:ind w:left="567" w:right="567"/>
    </w:pPr>
    <w:rPr>
      <w:sz w:val="20"/>
    </w:rPr>
  </w:style>
  <w:style w:type="paragraph" w:customStyle="1" w:styleId="4Abstract">
    <w:name w:val="4. Abstract"/>
    <w:basedOn w:val="Normal"/>
    <w:qFormat/>
    <w:rsid w:val="00382047"/>
    <w:pPr>
      <w:ind w:right="1701"/>
    </w:pPr>
    <w:rPr>
      <w:rFonts w:ascii="Calibri" w:hAnsi="Calibri"/>
      <w:sz w:val="20"/>
    </w:rPr>
  </w:style>
  <w:style w:type="paragraph" w:customStyle="1" w:styleId="7Abstract">
    <w:name w:val="7. Abstract"/>
    <w:basedOn w:val="Normal"/>
    <w:qFormat/>
    <w:rsid w:val="00333D56"/>
    <w:pPr>
      <w:jc w:val="center"/>
    </w:pPr>
    <w:rPr>
      <w:b/>
      <w:i/>
    </w:rPr>
  </w:style>
  <w:style w:type="paragraph" w:customStyle="1" w:styleId="8Abstractcontent">
    <w:name w:val="8. Abstract content"/>
    <w:basedOn w:val="Normal"/>
    <w:qFormat/>
    <w:rsid w:val="00333D56"/>
    <w:pPr>
      <w:ind w:left="567" w:right="567"/>
    </w:pPr>
    <w:rPr>
      <w:i/>
      <w:sz w:val="20"/>
    </w:rPr>
  </w:style>
  <w:style w:type="character" w:customStyle="1" w:styleId="Heading1Char">
    <w:name w:val="Heading 1 Char"/>
    <w:link w:val="Heading1"/>
    <w:uiPriority w:val="9"/>
    <w:rsid w:val="00475926"/>
    <w:rPr>
      <w:rFonts w:ascii="Times New Roman" w:eastAsia="Times New Roman" w:hAnsi="Times New Roman"/>
      <w:b/>
      <w:caps/>
      <w:sz w:val="28"/>
      <w:szCs w:val="32"/>
      <w:lang w:val="en-US" w:eastAsia="en-US"/>
    </w:rPr>
  </w:style>
  <w:style w:type="paragraph" w:customStyle="1" w:styleId="9daftarpustaka">
    <w:name w:val="9. daftar pustaka"/>
    <w:basedOn w:val="Normal"/>
    <w:qFormat/>
    <w:rsid w:val="003A3F29"/>
    <w:pPr>
      <w:ind w:left="720" w:hanging="720"/>
    </w:pPr>
  </w:style>
  <w:style w:type="character" w:customStyle="1" w:styleId="Heading2Char">
    <w:name w:val="Heading 2 Char"/>
    <w:link w:val="Heading2"/>
    <w:uiPriority w:val="9"/>
    <w:rsid w:val="00395240"/>
    <w:rPr>
      <w:rFonts w:ascii="Times New Roman" w:eastAsia="Times New Roman" w:hAnsi="Times New Roman"/>
      <w:b/>
      <w:sz w:val="22"/>
      <w:szCs w:val="26"/>
      <w:lang w:val="en-US" w:eastAsia="en-US"/>
    </w:rPr>
  </w:style>
  <w:style w:type="character" w:customStyle="1" w:styleId="Heading3Char">
    <w:name w:val="Heading 3 Char"/>
    <w:link w:val="Heading3"/>
    <w:uiPriority w:val="9"/>
    <w:rsid w:val="00816162"/>
    <w:rPr>
      <w:rFonts w:ascii="Times New Roman" w:eastAsia="Times New Roman" w:hAnsi="Times New Roman" w:cs="Times New Roman"/>
      <w:i/>
      <w:szCs w:val="24"/>
      <w:lang w:val="en-US"/>
    </w:rPr>
  </w:style>
  <w:style w:type="paragraph" w:styleId="BodyText">
    <w:name w:val="Body Text"/>
    <w:basedOn w:val="Normal"/>
    <w:link w:val="BodyTextChar"/>
    <w:uiPriority w:val="99"/>
    <w:unhideWhenUsed/>
    <w:rsid w:val="00816162"/>
    <w:pPr>
      <w:ind w:firstLine="567"/>
    </w:pPr>
  </w:style>
  <w:style w:type="character" w:customStyle="1" w:styleId="BodyTextChar">
    <w:name w:val="Body Text Char"/>
    <w:link w:val="BodyText"/>
    <w:uiPriority w:val="99"/>
    <w:rsid w:val="00816162"/>
    <w:rPr>
      <w:rFonts w:ascii="Times New Roman" w:eastAsia="Calibri" w:hAnsi="Times New Roman" w:cs="Times New Roman"/>
      <w:lang w:val="en-US"/>
    </w:rPr>
  </w:style>
  <w:style w:type="paragraph" w:styleId="ListParagraph">
    <w:name w:val="List Paragraph"/>
    <w:basedOn w:val="Normal"/>
    <w:uiPriority w:val="34"/>
    <w:qFormat/>
    <w:rsid w:val="00816162"/>
    <w:pPr>
      <w:ind w:left="720"/>
      <w:contextualSpacing/>
    </w:pPr>
  </w:style>
  <w:style w:type="character" w:styleId="Hyperlink">
    <w:name w:val="Hyperlink"/>
    <w:uiPriority w:val="99"/>
    <w:unhideWhenUsed/>
    <w:rsid w:val="002A7F9E"/>
    <w:rPr>
      <w:color w:val="0563C1"/>
      <w:u w:val="single"/>
    </w:rPr>
  </w:style>
  <w:style w:type="character" w:customStyle="1" w:styleId="UnresolvedMention">
    <w:name w:val="Unresolved Mention"/>
    <w:uiPriority w:val="99"/>
    <w:semiHidden/>
    <w:unhideWhenUsed/>
    <w:rsid w:val="002A7F9E"/>
    <w:rPr>
      <w:color w:val="605E5C"/>
      <w:shd w:val="clear" w:color="auto" w:fill="E1DFDD"/>
    </w:rPr>
  </w:style>
  <w:style w:type="paragraph" w:styleId="TableofFigures">
    <w:name w:val="table of figures"/>
    <w:basedOn w:val="Normal"/>
    <w:next w:val="Normal"/>
    <w:uiPriority w:val="99"/>
    <w:unhideWhenUsed/>
    <w:rsid w:val="002A7F9E"/>
    <w:pPr>
      <w:jc w:val="center"/>
    </w:pPr>
    <w:rPr>
      <w:sz w:val="20"/>
    </w:rPr>
  </w:style>
  <w:style w:type="character" w:customStyle="1" w:styleId="Heading5Char">
    <w:name w:val="Heading 5 Char"/>
    <w:link w:val="Heading5"/>
    <w:uiPriority w:val="9"/>
    <w:semiHidden/>
    <w:rsid w:val="006C4B48"/>
    <w:rPr>
      <w:rFonts w:ascii="Calibri Light" w:eastAsia="Times New Roman" w:hAnsi="Calibri Light" w:cs="Times New Roman"/>
      <w:color w:val="2F5496"/>
      <w:lang w:val="en-US"/>
    </w:rPr>
  </w:style>
  <w:style w:type="paragraph" w:customStyle="1" w:styleId="4pos-el">
    <w:name w:val="4. pos-el"/>
    <w:basedOn w:val="3Afiliasi"/>
    <w:qFormat/>
    <w:rsid w:val="003A3F29"/>
    <w:rPr>
      <w:i/>
    </w:rPr>
  </w:style>
  <w:style w:type="paragraph" w:styleId="BalloonText">
    <w:name w:val="Balloon Text"/>
    <w:basedOn w:val="Normal"/>
    <w:link w:val="BalloonTextChar"/>
    <w:uiPriority w:val="99"/>
    <w:semiHidden/>
    <w:unhideWhenUsed/>
    <w:rsid w:val="00CC0B15"/>
    <w:rPr>
      <w:rFonts w:ascii="Tahoma" w:hAnsi="Tahoma" w:cs="Tahoma"/>
      <w:sz w:val="16"/>
      <w:szCs w:val="16"/>
    </w:rPr>
  </w:style>
  <w:style w:type="character" w:customStyle="1" w:styleId="BalloonTextChar">
    <w:name w:val="Balloon Text Char"/>
    <w:basedOn w:val="DefaultParagraphFont"/>
    <w:link w:val="BalloonText"/>
    <w:uiPriority w:val="99"/>
    <w:semiHidden/>
    <w:rsid w:val="00CC0B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930135">
      <w:bodyDiv w:val="1"/>
      <w:marLeft w:val="0"/>
      <w:marRight w:val="0"/>
      <w:marTop w:val="0"/>
      <w:marBottom w:val="0"/>
      <w:divBdr>
        <w:top w:val="none" w:sz="0" w:space="0" w:color="auto"/>
        <w:left w:val="none" w:sz="0" w:space="0" w:color="auto"/>
        <w:bottom w:val="none" w:sz="0" w:space="0" w:color="auto"/>
        <w:right w:val="none" w:sz="0" w:space="0" w:color="auto"/>
      </w:divBdr>
    </w:div>
    <w:div w:id="1074935662">
      <w:bodyDiv w:val="1"/>
      <w:marLeft w:val="0"/>
      <w:marRight w:val="0"/>
      <w:marTop w:val="0"/>
      <w:marBottom w:val="0"/>
      <w:divBdr>
        <w:top w:val="none" w:sz="0" w:space="0" w:color="auto"/>
        <w:left w:val="none" w:sz="0" w:space="0" w:color="auto"/>
        <w:bottom w:val="none" w:sz="0" w:space="0" w:color="auto"/>
        <w:right w:val="none" w:sz="0" w:space="0" w:color="auto"/>
      </w:divBdr>
    </w:div>
    <w:div w:id="1652320694">
      <w:bodyDiv w:val="1"/>
      <w:marLeft w:val="0"/>
      <w:marRight w:val="0"/>
      <w:marTop w:val="0"/>
      <w:marBottom w:val="0"/>
      <w:divBdr>
        <w:top w:val="none" w:sz="0" w:space="0" w:color="auto"/>
        <w:left w:val="none" w:sz="0" w:space="0" w:color="auto"/>
        <w:bottom w:val="none" w:sz="0" w:space="0" w:color="auto"/>
        <w:right w:val="none" w:sz="0" w:space="0" w:color="auto"/>
      </w:divBdr>
    </w:div>
    <w:div w:id="1685285751">
      <w:bodyDiv w:val="1"/>
      <w:marLeft w:val="0"/>
      <w:marRight w:val="0"/>
      <w:marTop w:val="0"/>
      <w:marBottom w:val="0"/>
      <w:divBdr>
        <w:top w:val="none" w:sz="0" w:space="0" w:color="auto"/>
        <w:left w:val="none" w:sz="0" w:space="0" w:color="auto"/>
        <w:bottom w:val="none" w:sz="0" w:space="0" w:color="auto"/>
        <w:right w:val="none" w:sz="0" w:space="0" w:color="auto"/>
      </w:divBdr>
    </w:div>
    <w:div w:id="1775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wendabiduri@umsida.ac.id" TargetMode="External"/><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QuickStyle" Target="diagrams/quickStyle1.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1.xml"/><Relationship Id="rId10" Type="http://schemas.microsoft.com/office/2007/relationships/hdphoto" Target="media/hdphoto1.wdp"/><Relationship Id="rId19" Type="http://schemas.microsoft.com/office/2007/relationships/diagramDrawing" Target="diagrams/drawing1.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wenda\Downloads\Format%20Penulisan%20Jurnal%20PKM%20(1).dot"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8AFEB1-008E-46C1-9FD5-410A22FB333B}" type="doc">
      <dgm:prSet loTypeId="urn:microsoft.com/office/officeart/2005/8/layout/hList3" loCatId="list" qsTypeId="urn:microsoft.com/office/officeart/2005/8/quickstyle/simple1" qsCatId="simple" csTypeId="urn:microsoft.com/office/officeart/2005/8/colors/accent2_1" csCatId="accent2" phldr="1"/>
      <dgm:spPr/>
      <dgm:t>
        <a:bodyPr/>
        <a:lstStyle/>
        <a:p>
          <a:endParaRPr lang="en-US"/>
        </a:p>
      </dgm:t>
    </dgm:pt>
    <dgm:pt modelId="{2B9E46E2-1AA7-48D2-B006-F0A48B6560AA}">
      <dgm:prSet phldrT="[Text]" custT="1"/>
      <dgm:spPr/>
      <dgm:t>
        <a:bodyPr/>
        <a:lstStyle/>
        <a:p>
          <a:pPr algn="ctr"/>
          <a:r>
            <a:rPr lang="en-US" sz="1400">
              <a:solidFill>
                <a:sysClr val="windowText" lastClr="000000"/>
              </a:solidFill>
              <a:latin typeface="Times New Roman" panose="02020603050405020304" pitchFamily="18" charset="0"/>
              <a:cs typeface="Times New Roman" panose="02020603050405020304" pitchFamily="18" charset="0"/>
            </a:rPr>
            <a:t>Permasalahan Mitra </a:t>
          </a:r>
        </a:p>
        <a:p>
          <a:pPr algn="ctr"/>
          <a:r>
            <a:rPr lang="en-US" sz="1400">
              <a:solidFill>
                <a:sysClr val="windowText" lastClr="000000"/>
              </a:solidFill>
              <a:latin typeface="Times New Roman" panose="02020603050405020304" pitchFamily="18" charset="0"/>
              <a:cs typeface="Times New Roman" panose="02020603050405020304" pitchFamily="18" charset="0"/>
            </a:rPr>
            <a:t>BUMDES "Sumber Rejeki" Desa Durung Bedug</a:t>
          </a:r>
        </a:p>
      </dgm:t>
    </dgm:pt>
    <dgm:pt modelId="{9788AC94-4303-4331-B074-02C5D89BF26B}" type="parTrans" cxnId="{C98AE182-9F66-4EAC-AF22-82811E6A4E59}">
      <dgm:prSet/>
      <dgm:spPr/>
      <dgm:t>
        <a:bodyPr/>
        <a:lstStyle/>
        <a:p>
          <a:endParaRPr lang="en-US"/>
        </a:p>
      </dgm:t>
    </dgm:pt>
    <dgm:pt modelId="{B9B324AE-0E5A-492C-A141-979E2774A621}" type="sibTrans" cxnId="{C98AE182-9F66-4EAC-AF22-82811E6A4E59}">
      <dgm:prSet/>
      <dgm:spPr/>
      <dgm:t>
        <a:bodyPr/>
        <a:lstStyle/>
        <a:p>
          <a:endParaRPr lang="en-US"/>
        </a:p>
      </dgm:t>
    </dgm:pt>
    <dgm:pt modelId="{BF5790B0-7DF9-49F7-9562-12A9EDDBCB25}">
      <dgm:prSet phldrT="[Text]" custT="1"/>
      <dgm:spPr/>
      <dgm:t>
        <a:bodyPr/>
        <a:lstStyle/>
        <a:p>
          <a:pPr algn="ctr"/>
          <a:r>
            <a:rPr lang="id-ID" sz="1200">
              <a:latin typeface="Times New Roman" panose="02020603050405020304" pitchFamily="18" charset="0"/>
              <a:cs typeface="Times New Roman" panose="02020603050405020304" pitchFamily="18" charset="0"/>
            </a:rPr>
            <a:t>Mitra belum memahami pencatatan aktivitas dan pelaporan keuangan</a:t>
          </a:r>
          <a:endParaRPr lang="en-US" sz="1200">
            <a:latin typeface="Times New Roman" panose="02020603050405020304" pitchFamily="18" charset="0"/>
            <a:cs typeface="Times New Roman" panose="02020603050405020304" pitchFamily="18" charset="0"/>
          </a:endParaRPr>
        </a:p>
      </dgm:t>
    </dgm:pt>
    <dgm:pt modelId="{0B1D8942-473A-4721-96D9-81B47078589F}" type="parTrans" cxnId="{749C2839-5595-4FBB-B02F-F950B9331547}">
      <dgm:prSet/>
      <dgm:spPr/>
      <dgm:t>
        <a:bodyPr/>
        <a:lstStyle/>
        <a:p>
          <a:endParaRPr lang="en-US"/>
        </a:p>
      </dgm:t>
    </dgm:pt>
    <dgm:pt modelId="{7F6EA050-B1AD-40F2-B3C0-03DC4CC2AC51}" type="sibTrans" cxnId="{749C2839-5595-4FBB-B02F-F950B9331547}">
      <dgm:prSet/>
      <dgm:spPr/>
      <dgm:t>
        <a:bodyPr/>
        <a:lstStyle/>
        <a:p>
          <a:endParaRPr lang="en-US"/>
        </a:p>
      </dgm:t>
    </dgm:pt>
    <dgm:pt modelId="{78257F61-9154-4A9B-93EA-7A099D2A4BF1}">
      <dgm:prSet phldrT="[Text]" custT="1"/>
      <dgm:spPr/>
      <dgm:t>
        <a:bodyPr/>
        <a:lstStyle/>
        <a:p>
          <a:r>
            <a:rPr lang="id-ID" sz="1200">
              <a:latin typeface="Times New Roman" panose="02020603050405020304" pitchFamily="18" charset="0"/>
              <a:cs typeface="Times New Roman" panose="02020603050405020304" pitchFamily="18" charset="0"/>
            </a:rPr>
            <a:t>Mitra masih menggunakan sistem manual dalam proses pencatatan dan pelaporan, sehingga sering tidak memiliki </a:t>
          </a:r>
          <a:r>
            <a:rPr lang="id-ID" sz="1200" i="1">
              <a:latin typeface="Times New Roman" panose="02020603050405020304" pitchFamily="18" charset="0"/>
              <a:cs typeface="Times New Roman" panose="02020603050405020304" pitchFamily="18" charset="0"/>
            </a:rPr>
            <a:t>back up </a:t>
          </a:r>
          <a:r>
            <a:rPr lang="id-ID" sz="1200">
              <a:latin typeface="Times New Roman" panose="02020603050405020304" pitchFamily="18" charset="0"/>
              <a:cs typeface="Times New Roman" panose="02020603050405020304" pitchFamily="18" charset="0"/>
            </a:rPr>
            <a:t>data yang jelas</a:t>
          </a:r>
          <a:endParaRPr lang="en-US" sz="1200">
            <a:latin typeface="Times New Roman" panose="02020603050405020304" pitchFamily="18" charset="0"/>
            <a:cs typeface="Times New Roman" panose="02020603050405020304" pitchFamily="18" charset="0"/>
          </a:endParaRPr>
        </a:p>
      </dgm:t>
    </dgm:pt>
    <dgm:pt modelId="{CE83829C-0F1F-402B-9C16-3DFC37D7EEB1}" type="parTrans" cxnId="{6F675B0E-B5BB-4C54-B7E0-3EBC8826D4D9}">
      <dgm:prSet/>
      <dgm:spPr/>
      <dgm:t>
        <a:bodyPr/>
        <a:lstStyle/>
        <a:p>
          <a:endParaRPr lang="en-US"/>
        </a:p>
      </dgm:t>
    </dgm:pt>
    <dgm:pt modelId="{2E3C51ED-A188-4EBA-B68E-B7647BE1E7DC}" type="sibTrans" cxnId="{6F675B0E-B5BB-4C54-B7E0-3EBC8826D4D9}">
      <dgm:prSet/>
      <dgm:spPr/>
      <dgm:t>
        <a:bodyPr/>
        <a:lstStyle/>
        <a:p>
          <a:endParaRPr lang="en-US"/>
        </a:p>
      </dgm:t>
    </dgm:pt>
    <dgm:pt modelId="{BA712B53-53C0-4D81-9579-988176B96C65}">
      <dgm:prSet phldrT="[Text]" custT="1"/>
      <dgm:spPr/>
      <dgm:t>
        <a:bodyPr/>
        <a:lstStyle/>
        <a:p>
          <a:r>
            <a:rPr lang="id-ID" sz="1200">
              <a:latin typeface="Times New Roman" panose="02020603050405020304" pitchFamily="18" charset="0"/>
              <a:cs typeface="Times New Roman" panose="02020603050405020304" pitchFamily="18" charset="0"/>
            </a:rPr>
            <a:t>Mitra masih lemah dalam fungsi</a:t>
          </a:r>
          <a:r>
            <a:rPr lang="en-ID" sz="1200">
              <a:latin typeface="Times New Roman" panose="02020603050405020304" pitchFamily="18" charset="0"/>
              <a:cs typeface="Times New Roman" panose="02020603050405020304" pitchFamily="18" charset="0"/>
            </a:rPr>
            <a:t> kontrol dan </a:t>
          </a:r>
          <a:r>
            <a:rPr lang="id-ID" sz="1200">
              <a:latin typeface="Times New Roman" panose="02020603050405020304" pitchFamily="18" charset="0"/>
              <a:cs typeface="Times New Roman" panose="02020603050405020304" pitchFamily="18" charset="0"/>
            </a:rPr>
            <a:t>pengawasan</a:t>
          </a:r>
          <a:endParaRPr lang="en-US" sz="1200">
            <a:latin typeface="Times New Roman" panose="02020603050405020304" pitchFamily="18" charset="0"/>
            <a:cs typeface="Times New Roman" panose="02020603050405020304" pitchFamily="18" charset="0"/>
          </a:endParaRPr>
        </a:p>
      </dgm:t>
    </dgm:pt>
    <dgm:pt modelId="{94B40130-6899-4F44-BE60-60716B1DD93A}" type="parTrans" cxnId="{A113A0FD-BA98-4C7A-B158-D900415E44B2}">
      <dgm:prSet/>
      <dgm:spPr/>
      <dgm:t>
        <a:bodyPr/>
        <a:lstStyle/>
        <a:p>
          <a:endParaRPr lang="en-US"/>
        </a:p>
      </dgm:t>
    </dgm:pt>
    <dgm:pt modelId="{8A328FF8-F35F-4C87-B3B5-70589FF59EB0}" type="sibTrans" cxnId="{A113A0FD-BA98-4C7A-B158-D900415E44B2}">
      <dgm:prSet/>
      <dgm:spPr/>
      <dgm:t>
        <a:bodyPr/>
        <a:lstStyle/>
        <a:p>
          <a:endParaRPr lang="en-US"/>
        </a:p>
      </dgm:t>
    </dgm:pt>
    <dgm:pt modelId="{3BC079DD-E2AB-495B-A04A-764FF938DAAE}" type="pres">
      <dgm:prSet presAssocID="{0C8AFEB1-008E-46C1-9FD5-410A22FB333B}" presName="composite" presStyleCnt="0">
        <dgm:presLayoutVars>
          <dgm:chMax val="1"/>
          <dgm:dir/>
          <dgm:resizeHandles val="exact"/>
        </dgm:presLayoutVars>
      </dgm:prSet>
      <dgm:spPr/>
      <dgm:t>
        <a:bodyPr/>
        <a:lstStyle/>
        <a:p>
          <a:endParaRPr lang="en-US"/>
        </a:p>
      </dgm:t>
    </dgm:pt>
    <dgm:pt modelId="{6D61DE8B-E9EB-4B09-B800-000AD9C37506}" type="pres">
      <dgm:prSet presAssocID="{2B9E46E2-1AA7-48D2-B006-F0A48B6560AA}" presName="roof" presStyleLbl="dkBgShp" presStyleIdx="0" presStyleCnt="2" custLinFactNeighborX="10722"/>
      <dgm:spPr/>
      <dgm:t>
        <a:bodyPr/>
        <a:lstStyle/>
        <a:p>
          <a:endParaRPr lang="en-US"/>
        </a:p>
      </dgm:t>
    </dgm:pt>
    <dgm:pt modelId="{1E88667A-DD0A-43E6-B315-774368C0B6D0}" type="pres">
      <dgm:prSet presAssocID="{2B9E46E2-1AA7-48D2-B006-F0A48B6560AA}" presName="pillars" presStyleCnt="0"/>
      <dgm:spPr/>
    </dgm:pt>
    <dgm:pt modelId="{452637B6-9790-473E-B37D-BF9A61364A1D}" type="pres">
      <dgm:prSet presAssocID="{2B9E46E2-1AA7-48D2-B006-F0A48B6560AA}" presName="pillar1" presStyleLbl="node1" presStyleIdx="0" presStyleCnt="3">
        <dgm:presLayoutVars>
          <dgm:bulletEnabled val="1"/>
        </dgm:presLayoutVars>
      </dgm:prSet>
      <dgm:spPr/>
      <dgm:t>
        <a:bodyPr/>
        <a:lstStyle/>
        <a:p>
          <a:endParaRPr lang="en-US"/>
        </a:p>
      </dgm:t>
    </dgm:pt>
    <dgm:pt modelId="{5F0FDE95-32FB-4737-886D-87CC6BF1B776}" type="pres">
      <dgm:prSet presAssocID="{78257F61-9154-4A9B-93EA-7A099D2A4BF1}" presName="pillarX" presStyleLbl="node1" presStyleIdx="1" presStyleCnt="3">
        <dgm:presLayoutVars>
          <dgm:bulletEnabled val="1"/>
        </dgm:presLayoutVars>
      </dgm:prSet>
      <dgm:spPr/>
      <dgm:t>
        <a:bodyPr/>
        <a:lstStyle/>
        <a:p>
          <a:endParaRPr lang="en-US"/>
        </a:p>
      </dgm:t>
    </dgm:pt>
    <dgm:pt modelId="{4072A676-0B66-4922-A33E-6897A7BCB5D3}" type="pres">
      <dgm:prSet presAssocID="{BA712B53-53C0-4D81-9579-988176B96C65}" presName="pillarX" presStyleLbl="node1" presStyleIdx="2" presStyleCnt="3">
        <dgm:presLayoutVars>
          <dgm:bulletEnabled val="1"/>
        </dgm:presLayoutVars>
      </dgm:prSet>
      <dgm:spPr/>
      <dgm:t>
        <a:bodyPr/>
        <a:lstStyle/>
        <a:p>
          <a:endParaRPr lang="en-US"/>
        </a:p>
      </dgm:t>
    </dgm:pt>
    <dgm:pt modelId="{E716F03E-CBF2-43EB-A4FA-8E792B4FA127}" type="pres">
      <dgm:prSet presAssocID="{2B9E46E2-1AA7-48D2-B006-F0A48B6560AA}" presName="base" presStyleLbl="dkBgShp" presStyleIdx="1" presStyleCnt="2" custLinFactNeighborX="593" custLinFactNeighborY="-4319"/>
      <dgm:spPr/>
    </dgm:pt>
  </dgm:ptLst>
  <dgm:cxnLst>
    <dgm:cxn modelId="{C98AE182-9F66-4EAC-AF22-82811E6A4E59}" srcId="{0C8AFEB1-008E-46C1-9FD5-410A22FB333B}" destId="{2B9E46E2-1AA7-48D2-B006-F0A48B6560AA}" srcOrd="0" destOrd="0" parTransId="{9788AC94-4303-4331-B074-02C5D89BF26B}" sibTransId="{B9B324AE-0E5A-492C-A141-979E2774A621}"/>
    <dgm:cxn modelId="{6F675B0E-B5BB-4C54-B7E0-3EBC8826D4D9}" srcId="{2B9E46E2-1AA7-48D2-B006-F0A48B6560AA}" destId="{78257F61-9154-4A9B-93EA-7A099D2A4BF1}" srcOrd="1" destOrd="0" parTransId="{CE83829C-0F1F-402B-9C16-3DFC37D7EEB1}" sibTransId="{2E3C51ED-A188-4EBA-B68E-B7647BE1E7DC}"/>
    <dgm:cxn modelId="{4FECD0EA-E765-4EAA-AE79-A920D82920FF}" type="presOf" srcId="{BA712B53-53C0-4D81-9579-988176B96C65}" destId="{4072A676-0B66-4922-A33E-6897A7BCB5D3}" srcOrd="0" destOrd="0" presId="urn:microsoft.com/office/officeart/2005/8/layout/hList3"/>
    <dgm:cxn modelId="{1F5F18B4-AC23-4B20-A126-CF74BD4E9ADB}" type="presOf" srcId="{BF5790B0-7DF9-49F7-9562-12A9EDDBCB25}" destId="{452637B6-9790-473E-B37D-BF9A61364A1D}" srcOrd="0" destOrd="0" presId="urn:microsoft.com/office/officeart/2005/8/layout/hList3"/>
    <dgm:cxn modelId="{A113A0FD-BA98-4C7A-B158-D900415E44B2}" srcId="{2B9E46E2-1AA7-48D2-B006-F0A48B6560AA}" destId="{BA712B53-53C0-4D81-9579-988176B96C65}" srcOrd="2" destOrd="0" parTransId="{94B40130-6899-4F44-BE60-60716B1DD93A}" sibTransId="{8A328FF8-F35F-4C87-B3B5-70589FF59EB0}"/>
    <dgm:cxn modelId="{749C2839-5595-4FBB-B02F-F950B9331547}" srcId="{2B9E46E2-1AA7-48D2-B006-F0A48B6560AA}" destId="{BF5790B0-7DF9-49F7-9562-12A9EDDBCB25}" srcOrd="0" destOrd="0" parTransId="{0B1D8942-473A-4721-96D9-81B47078589F}" sibTransId="{7F6EA050-B1AD-40F2-B3C0-03DC4CC2AC51}"/>
    <dgm:cxn modelId="{FC5E6334-E4A9-45C1-9CB5-102C9DC15502}" type="presOf" srcId="{0C8AFEB1-008E-46C1-9FD5-410A22FB333B}" destId="{3BC079DD-E2AB-495B-A04A-764FF938DAAE}" srcOrd="0" destOrd="0" presId="urn:microsoft.com/office/officeart/2005/8/layout/hList3"/>
    <dgm:cxn modelId="{B08D6D8A-CBF3-4229-9067-CCD55A387713}" type="presOf" srcId="{2B9E46E2-1AA7-48D2-B006-F0A48B6560AA}" destId="{6D61DE8B-E9EB-4B09-B800-000AD9C37506}" srcOrd="0" destOrd="0" presId="urn:microsoft.com/office/officeart/2005/8/layout/hList3"/>
    <dgm:cxn modelId="{5426610F-9D8F-403F-92DF-0367B24FBFE7}" type="presOf" srcId="{78257F61-9154-4A9B-93EA-7A099D2A4BF1}" destId="{5F0FDE95-32FB-4737-886D-87CC6BF1B776}" srcOrd="0" destOrd="0" presId="urn:microsoft.com/office/officeart/2005/8/layout/hList3"/>
    <dgm:cxn modelId="{75F86D45-5109-47CD-B9F6-DF96853CFEF3}" type="presParOf" srcId="{3BC079DD-E2AB-495B-A04A-764FF938DAAE}" destId="{6D61DE8B-E9EB-4B09-B800-000AD9C37506}" srcOrd="0" destOrd="0" presId="urn:microsoft.com/office/officeart/2005/8/layout/hList3"/>
    <dgm:cxn modelId="{00B097B2-C7F4-4D05-A774-BBFB09F5E42A}" type="presParOf" srcId="{3BC079DD-E2AB-495B-A04A-764FF938DAAE}" destId="{1E88667A-DD0A-43E6-B315-774368C0B6D0}" srcOrd="1" destOrd="0" presId="urn:microsoft.com/office/officeart/2005/8/layout/hList3"/>
    <dgm:cxn modelId="{70C33612-BDB8-4C02-8ECA-428353F74A47}" type="presParOf" srcId="{1E88667A-DD0A-43E6-B315-774368C0B6D0}" destId="{452637B6-9790-473E-B37D-BF9A61364A1D}" srcOrd="0" destOrd="0" presId="urn:microsoft.com/office/officeart/2005/8/layout/hList3"/>
    <dgm:cxn modelId="{03FFF791-326B-40F1-81EB-AACACAF277A3}" type="presParOf" srcId="{1E88667A-DD0A-43E6-B315-774368C0B6D0}" destId="{5F0FDE95-32FB-4737-886D-87CC6BF1B776}" srcOrd="1" destOrd="0" presId="urn:microsoft.com/office/officeart/2005/8/layout/hList3"/>
    <dgm:cxn modelId="{02CF0CD4-63BA-48D5-81CB-D1A9DCDDD07F}" type="presParOf" srcId="{1E88667A-DD0A-43E6-B315-774368C0B6D0}" destId="{4072A676-0B66-4922-A33E-6897A7BCB5D3}" srcOrd="2" destOrd="0" presId="urn:microsoft.com/office/officeart/2005/8/layout/hList3"/>
    <dgm:cxn modelId="{07FC78F5-1AD9-40A6-B68E-90582B8BD683}" type="presParOf" srcId="{3BC079DD-E2AB-495B-A04A-764FF938DAAE}" destId="{E716F03E-CBF2-43EB-A4FA-8E792B4FA127}" srcOrd="2" destOrd="0" presId="urn:microsoft.com/office/officeart/2005/8/layout/hLis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1DE8B-E9EB-4B09-B800-000AD9C37506}">
      <dsp:nvSpPr>
        <dsp:cNvPr id="0" name=""/>
        <dsp:cNvSpPr/>
      </dsp:nvSpPr>
      <dsp:spPr>
        <a:xfrm>
          <a:off x="0" y="0"/>
          <a:ext cx="5124450" cy="757237"/>
        </a:xfrm>
        <a:prstGeom prst="rect">
          <a:avLst/>
        </a:prstGeom>
        <a:solidFill>
          <a:schemeClr val="accent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Permasalahan Mitra </a:t>
          </a:r>
        </a:p>
        <a:p>
          <a:pPr lvl="0" algn="ctr" defTabSz="622300">
            <a:lnSpc>
              <a:spcPct val="90000"/>
            </a:lnSpc>
            <a:spcBef>
              <a:spcPct val="0"/>
            </a:spcBef>
            <a:spcAft>
              <a:spcPct val="35000"/>
            </a:spcAft>
          </a:pPr>
          <a:r>
            <a:rPr lang="en-US" sz="1400" kern="1200">
              <a:solidFill>
                <a:sysClr val="windowText" lastClr="000000"/>
              </a:solidFill>
              <a:latin typeface="Times New Roman" panose="02020603050405020304" pitchFamily="18" charset="0"/>
              <a:cs typeface="Times New Roman" panose="02020603050405020304" pitchFamily="18" charset="0"/>
            </a:rPr>
            <a:t>BUMDES "Sumber Rejeki" Desa Durung Bedug</a:t>
          </a:r>
        </a:p>
      </dsp:txBody>
      <dsp:txXfrm>
        <a:off x="0" y="0"/>
        <a:ext cx="5124450" cy="757237"/>
      </dsp:txXfrm>
    </dsp:sp>
    <dsp:sp modelId="{452637B6-9790-473E-B37D-BF9A61364A1D}">
      <dsp:nvSpPr>
        <dsp:cNvPr id="0" name=""/>
        <dsp:cNvSpPr/>
      </dsp:nvSpPr>
      <dsp:spPr>
        <a:xfrm>
          <a:off x="2502" y="757237"/>
          <a:ext cx="1706481" cy="159019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Mitra belum memahami pencatatan aktivitas dan pelaporan keuangan</a:t>
          </a:r>
          <a:endParaRPr lang="en-US" sz="1200" kern="1200">
            <a:latin typeface="Times New Roman" panose="02020603050405020304" pitchFamily="18" charset="0"/>
            <a:cs typeface="Times New Roman" panose="02020603050405020304" pitchFamily="18" charset="0"/>
          </a:endParaRPr>
        </a:p>
      </dsp:txBody>
      <dsp:txXfrm>
        <a:off x="2502" y="757237"/>
        <a:ext cx="1706481" cy="1590198"/>
      </dsp:txXfrm>
    </dsp:sp>
    <dsp:sp modelId="{5F0FDE95-32FB-4737-886D-87CC6BF1B776}">
      <dsp:nvSpPr>
        <dsp:cNvPr id="0" name=""/>
        <dsp:cNvSpPr/>
      </dsp:nvSpPr>
      <dsp:spPr>
        <a:xfrm>
          <a:off x="1708984" y="757237"/>
          <a:ext cx="1706481" cy="159019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Mitra masih menggunakan sistem manual dalam proses pencatatan dan pelaporan, sehingga sering tidak memiliki </a:t>
          </a:r>
          <a:r>
            <a:rPr lang="id-ID" sz="1200" i="1" kern="1200">
              <a:latin typeface="Times New Roman" panose="02020603050405020304" pitchFamily="18" charset="0"/>
              <a:cs typeface="Times New Roman" panose="02020603050405020304" pitchFamily="18" charset="0"/>
            </a:rPr>
            <a:t>back up </a:t>
          </a:r>
          <a:r>
            <a:rPr lang="id-ID" sz="1200" kern="1200">
              <a:latin typeface="Times New Roman" panose="02020603050405020304" pitchFamily="18" charset="0"/>
              <a:cs typeface="Times New Roman" panose="02020603050405020304" pitchFamily="18" charset="0"/>
            </a:rPr>
            <a:t>data yang jelas</a:t>
          </a:r>
          <a:endParaRPr lang="en-US" sz="1200" kern="1200">
            <a:latin typeface="Times New Roman" panose="02020603050405020304" pitchFamily="18" charset="0"/>
            <a:cs typeface="Times New Roman" panose="02020603050405020304" pitchFamily="18" charset="0"/>
          </a:endParaRPr>
        </a:p>
      </dsp:txBody>
      <dsp:txXfrm>
        <a:off x="1708984" y="757237"/>
        <a:ext cx="1706481" cy="1590198"/>
      </dsp:txXfrm>
    </dsp:sp>
    <dsp:sp modelId="{4072A676-0B66-4922-A33E-6897A7BCB5D3}">
      <dsp:nvSpPr>
        <dsp:cNvPr id="0" name=""/>
        <dsp:cNvSpPr/>
      </dsp:nvSpPr>
      <dsp:spPr>
        <a:xfrm>
          <a:off x="3415465" y="757237"/>
          <a:ext cx="1706481" cy="159019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Mitra masih lemah dalam fungsi</a:t>
          </a:r>
          <a:r>
            <a:rPr lang="en-ID" sz="1200" kern="1200">
              <a:latin typeface="Times New Roman" panose="02020603050405020304" pitchFamily="18" charset="0"/>
              <a:cs typeface="Times New Roman" panose="02020603050405020304" pitchFamily="18" charset="0"/>
            </a:rPr>
            <a:t> kontrol dan </a:t>
          </a:r>
          <a:r>
            <a:rPr lang="id-ID" sz="1200" kern="1200">
              <a:latin typeface="Times New Roman" panose="02020603050405020304" pitchFamily="18" charset="0"/>
              <a:cs typeface="Times New Roman" panose="02020603050405020304" pitchFamily="18" charset="0"/>
            </a:rPr>
            <a:t>pengawasan</a:t>
          </a:r>
          <a:endParaRPr lang="en-US" sz="1200" kern="1200">
            <a:latin typeface="Times New Roman" panose="02020603050405020304" pitchFamily="18" charset="0"/>
            <a:cs typeface="Times New Roman" panose="02020603050405020304" pitchFamily="18" charset="0"/>
          </a:endParaRPr>
        </a:p>
      </dsp:txBody>
      <dsp:txXfrm>
        <a:off x="3415465" y="757237"/>
        <a:ext cx="1706481" cy="1590198"/>
      </dsp:txXfrm>
    </dsp:sp>
    <dsp:sp modelId="{E716F03E-CBF2-43EB-A4FA-8E792B4FA127}">
      <dsp:nvSpPr>
        <dsp:cNvPr id="0" name=""/>
        <dsp:cNvSpPr/>
      </dsp:nvSpPr>
      <dsp:spPr>
        <a:xfrm>
          <a:off x="0" y="2339805"/>
          <a:ext cx="5124450" cy="176688"/>
        </a:xfrm>
        <a:prstGeom prst="rect">
          <a:avLst/>
        </a:prstGeom>
        <a:solidFill>
          <a:schemeClr val="accent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D23CB-0BCE-4D94-B3B4-D118D353E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Penulisan Jurnal PKM (1)</Template>
  <TotalTime>170</TotalTime>
  <Pages>9</Pages>
  <Words>1899</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2020-02-25T22:42:00Z</dcterms:created>
  <dcterms:modified xsi:type="dcterms:W3CDTF">2020-04-20T04:57:00Z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http://www.zotero.org/styles/iop-conference-series-earth-and-environmental-science</vt:lpwstr>
  </property>
  <property fmtid="{D5CDD505-2E9C-101B-9397-08002B2CF9AE}" pid="4" name="Mendeley Unique User Id_1">
    <vt:lpwstr>e5ca143d-70f0-33b2-aed7-ccf08ed0b75b</vt:lpwstr>
  </property>
</Properties>
</file>